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942" w:rsidRPr="00502942" w:rsidRDefault="00502942" w:rsidP="006F6678">
      <w:pPr>
        <w:spacing w:line="240" w:lineRule="auto"/>
        <w:ind w:firstLine="720"/>
        <w:jc w:val="center"/>
        <w:rPr>
          <w:rFonts w:ascii="Albertus" w:hAnsi="Albertus" w:cs="Arial"/>
          <w:b/>
          <w:sz w:val="44"/>
          <w:szCs w:val="76"/>
        </w:rPr>
      </w:pPr>
    </w:p>
    <w:p w:rsidR="00DF0339" w:rsidRPr="008D6FCA" w:rsidRDefault="00DF0339" w:rsidP="00DF0339">
      <w:pPr>
        <w:ind w:firstLine="720"/>
        <w:jc w:val="center"/>
        <w:rPr>
          <w:rFonts w:ascii="Albertus" w:hAnsi="Albertus" w:cs="Arial"/>
          <w:b/>
          <w:sz w:val="76"/>
          <w:szCs w:val="76"/>
        </w:rPr>
      </w:pPr>
      <w:r w:rsidRPr="008D6FCA">
        <w:rPr>
          <w:rFonts w:ascii="Albertus" w:hAnsi="Albertus" w:cs="Arial"/>
          <w:b/>
          <w:sz w:val="76"/>
          <w:szCs w:val="76"/>
        </w:rPr>
        <w:t>KH</w:t>
      </w:r>
      <w:r w:rsidR="003B1ECD" w:rsidRPr="008D6FCA">
        <w:rPr>
          <w:rFonts w:ascii="Albertus" w:hAnsi="Albertus" w:cs="Arial"/>
          <w:b/>
          <w:sz w:val="76"/>
          <w:szCs w:val="76"/>
        </w:rPr>
        <w:t>YBER MEDICAL UNIVERSITY</w:t>
      </w:r>
    </w:p>
    <w:p w:rsidR="00DF0339" w:rsidRDefault="00DF0339" w:rsidP="00DF0339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1800225" cy="1257300"/>
            <wp:effectExtent l="19050" t="0" r="9525" b="0"/>
            <wp:docPr id="21" name="Picture 0" descr="kmulogotranspare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kmulogotransparent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187" w:rsidRDefault="00401187" w:rsidP="005F01C2">
      <w:pPr>
        <w:spacing w:line="240" w:lineRule="auto"/>
        <w:jc w:val="center"/>
        <w:rPr>
          <w:rFonts w:ascii="Albertus" w:hAnsi="Albertus" w:cs="Arial"/>
          <w:sz w:val="52"/>
          <w:szCs w:val="52"/>
        </w:rPr>
      </w:pPr>
      <w:r>
        <w:rPr>
          <w:rFonts w:ascii="Albertus" w:hAnsi="Albertus" w:cs="Arial"/>
          <w:sz w:val="52"/>
          <w:szCs w:val="52"/>
        </w:rPr>
        <w:t xml:space="preserve">Requirements for </w:t>
      </w:r>
    </w:p>
    <w:p w:rsidR="000F6EE6" w:rsidRDefault="003E7DD9" w:rsidP="003E7DD9">
      <w:pPr>
        <w:spacing w:line="240" w:lineRule="auto"/>
        <w:ind w:left="1440" w:firstLine="720"/>
        <w:rPr>
          <w:rFonts w:ascii="Albertus" w:hAnsi="Albertus" w:cs="Arial"/>
          <w:sz w:val="52"/>
          <w:szCs w:val="52"/>
        </w:rPr>
      </w:pPr>
      <w:r>
        <w:rPr>
          <w:rFonts w:ascii="Albertus" w:hAnsi="Albertus" w:cs="Arial"/>
          <w:sz w:val="52"/>
          <w:szCs w:val="52"/>
        </w:rPr>
        <w:t xml:space="preserve">BS </w:t>
      </w:r>
      <w:r w:rsidR="000F6EE6">
        <w:rPr>
          <w:rFonts w:ascii="Albertus" w:hAnsi="Albertus" w:cs="Arial"/>
          <w:sz w:val="52"/>
          <w:szCs w:val="52"/>
        </w:rPr>
        <w:t>Nursing</w:t>
      </w:r>
      <w:r>
        <w:rPr>
          <w:rFonts w:ascii="Albertus" w:hAnsi="Albertus" w:cs="Arial"/>
          <w:sz w:val="52"/>
          <w:szCs w:val="52"/>
        </w:rPr>
        <w:t xml:space="preserve"> Generic (4 years) </w:t>
      </w:r>
      <w:r w:rsidR="000F6EE6">
        <w:rPr>
          <w:rFonts w:ascii="Albertus" w:hAnsi="Albertus" w:cs="Arial"/>
          <w:sz w:val="52"/>
          <w:szCs w:val="52"/>
        </w:rPr>
        <w:t xml:space="preserve"> </w:t>
      </w:r>
    </w:p>
    <w:p w:rsidR="00C127BB" w:rsidRDefault="00C127BB" w:rsidP="005F01C2">
      <w:pPr>
        <w:spacing w:line="240" w:lineRule="auto"/>
        <w:jc w:val="center"/>
        <w:rPr>
          <w:rFonts w:ascii="Albertus" w:hAnsi="Albertus" w:cs="Arial"/>
          <w:sz w:val="52"/>
          <w:szCs w:val="52"/>
        </w:rPr>
      </w:pPr>
    </w:p>
    <w:p w:rsidR="00C127BB" w:rsidRDefault="00C127BB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  <w:sz w:val="24"/>
        </w:rPr>
      </w:pPr>
    </w:p>
    <w:p w:rsidR="007950D9" w:rsidRDefault="007950D9" w:rsidP="00C127BB">
      <w:pPr>
        <w:rPr>
          <w:rFonts w:ascii="Arial" w:hAnsi="Arial" w:cs="Arial"/>
        </w:rPr>
      </w:pPr>
    </w:p>
    <w:p w:rsidR="00C127BB" w:rsidRDefault="00C127BB" w:rsidP="00C127B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======================================================================</w:t>
      </w:r>
    </w:p>
    <w:p w:rsidR="00C127BB" w:rsidRDefault="00C127BB" w:rsidP="00C127BB">
      <w:pPr>
        <w:tabs>
          <w:tab w:val="left" w:pos="2070"/>
        </w:tabs>
        <w:spacing w:after="0" w:line="240" w:lineRule="auto"/>
        <w:ind w:right="-187"/>
        <w:rPr>
          <w:rFonts w:cs="Arial"/>
          <w:sz w:val="30"/>
          <w:szCs w:val="40"/>
        </w:rPr>
      </w:pPr>
      <w:r>
        <w:rPr>
          <w:rFonts w:cs="Arial"/>
          <w:sz w:val="30"/>
          <w:szCs w:val="40"/>
        </w:rPr>
        <w:t xml:space="preserve">Administration Block </w:t>
      </w:r>
      <w:r w:rsidRPr="00763619">
        <w:rPr>
          <w:rFonts w:cs="Arial"/>
          <w:sz w:val="30"/>
          <w:szCs w:val="40"/>
        </w:rPr>
        <w:t>Phase-</w:t>
      </w:r>
      <w:r>
        <w:rPr>
          <w:rFonts w:cs="Arial"/>
          <w:sz w:val="30"/>
          <w:szCs w:val="40"/>
        </w:rPr>
        <w:t>5</w:t>
      </w:r>
      <w:r w:rsidRPr="00763619">
        <w:rPr>
          <w:rFonts w:cs="Arial"/>
          <w:sz w:val="30"/>
          <w:szCs w:val="40"/>
        </w:rPr>
        <w:t>, Hayatabad</w:t>
      </w:r>
      <w:r>
        <w:rPr>
          <w:rFonts w:cs="Arial"/>
          <w:sz w:val="30"/>
          <w:szCs w:val="40"/>
        </w:rPr>
        <w:t xml:space="preserve">, </w:t>
      </w:r>
      <w:r w:rsidRPr="00763619">
        <w:rPr>
          <w:rFonts w:cs="Arial"/>
          <w:sz w:val="30"/>
          <w:szCs w:val="40"/>
        </w:rPr>
        <w:t>Khyber Pakhtunkhwa,Peshawar</w:t>
      </w:r>
    </w:p>
    <w:p w:rsidR="00C127BB" w:rsidRPr="00D7507F" w:rsidRDefault="00C127BB" w:rsidP="00C127BB">
      <w:pPr>
        <w:pBdr>
          <w:top w:val="single" w:sz="4" w:space="1" w:color="auto"/>
        </w:pBdr>
        <w:rPr>
          <w:rFonts w:ascii="Arial" w:hAnsi="Arial" w:cs="Arial"/>
        </w:rPr>
        <w:sectPr w:rsidR="00C127BB" w:rsidRPr="00D7507F" w:rsidSect="00AE1E8F">
          <w:pgSz w:w="11907" w:h="16839" w:code="9"/>
          <w:pgMar w:top="1080" w:right="1440" w:bottom="630" w:left="1440" w:header="720" w:footer="720" w:gutter="0"/>
          <w:cols w:space="720"/>
          <w:docGrid w:linePitch="360"/>
        </w:sectPr>
      </w:pPr>
      <w:r w:rsidRPr="00763619">
        <w:rPr>
          <w:rFonts w:cs="Arial"/>
          <w:sz w:val="28"/>
          <w:szCs w:val="40"/>
        </w:rPr>
        <w:t xml:space="preserve">Phone No. 9217796, 9217699 Fax No. 9217704, Website: </w:t>
      </w:r>
      <w:hyperlink r:id="rId9" w:history="1">
        <w:r w:rsidRPr="00D210D9">
          <w:rPr>
            <w:rStyle w:val="Hyperlink"/>
            <w:rFonts w:cs="Arial"/>
            <w:sz w:val="28"/>
            <w:szCs w:val="40"/>
          </w:rPr>
          <w:t>www.kmu.edu.pk</w:t>
        </w:r>
      </w:hyperlink>
    </w:p>
    <w:tbl>
      <w:tblPr>
        <w:tblStyle w:val="TableGrid"/>
        <w:tblW w:w="5384" w:type="pct"/>
        <w:jc w:val="center"/>
        <w:tblLayout w:type="fixed"/>
        <w:tblLook w:val="0000"/>
      </w:tblPr>
      <w:tblGrid>
        <w:gridCol w:w="2158"/>
        <w:gridCol w:w="6"/>
        <w:gridCol w:w="824"/>
        <w:gridCol w:w="1081"/>
        <w:gridCol w:w="3149"/>
        <w:gridCol w:w="2735"/>
      </w:tblGrid>
      <w:tr w:rsidR="00CC4539" w:rsidRPr="007A3DE7" w:rsidTr="002062DA">
        <w:trPr>
          <w:trHeight w:hRule="exact" w:val="432"/>
          <w:jc w:val="center"/>
        </w:trPr>
        <w:tc>
          <w:tcPr>
            <w:tcW w:w="5000" w:type="pct"/>
            <w:gridSpan w:val="6"/>
            <w:tcBorders>
              <w:bottom w:val="single" w:sz="4" w:space="0" w:color="000000" w:themeColor="text1"/>
            </w:tcBorders>
            <w:shd w:val="pct5" w:color="auto" w:fill="auto"/>
            <w:vAlign w:val="center"/>
          </w:tcPr>
          <w:p w:rsidR="00CC4539" w:rsidRPr="004175B1" w:rsidRDefault="00CC4539" w:rsidP="004175B1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4175B1">
              <w:rPr>
                <w:rFonts w:ascii="Arial" w:hAnsi="Arial" w:cs="Arial"/>
                <w:b/>
                <w:spacing w:val="-1"/>
                <w:sz w:val="24"/>
                <w:szCs w:val="24"/>
              </w:rPr>
              <w:lastRenderedPageBreak/>
              <w:t>HUMAN RESOURCE (TEACHING FACULTY &amp; SUPPORTING STAFF)</w:t>
            </w:r>
          </w:p>
        </w:tc>
      </w:tr>
      <w:tr w:rsidR="008643A3" w:rsidRPr="007A3DE7" w:rsidTr="002062DA">
        <w:trPr>
          <w:trHeight w:hRule="exact" w:val="838"/>
          <w:jc w:val="center"/>
        </w:trPr>
        <w:tc>
          <w:tcPr>
            <w:tcW w:w="1084" w:type="pct"/>
            <w:shd w:val="pct5" w:color="auto" w:fill="auto"/>
            <w:vAlign w:val="center"/>
          </w:tcPr>
          <w:p w:rsidR="008643A3" w:rsidRPr="00E74A20" w:rsidRDefault="008643A3" w:rsidP="00873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4A20">
              <w:rPr>
                <w:rFonts w:ascii="Arial" w:hAnsi="Arial" w:cs="Arial"/>
                <w:b/>
                <w:bCs/>
                <w:iCs/>
                <w:spacing w:val="-1"/>
                <w:sz w:val="20"/>
                <w:szCs w:val="20"/>
              </w:rPr>
              <w:t>Teaching Faculty</w:t>
            </w:r>
          </w:p>
        </w:tc>
        <w:tc>
          <w:tcPr>
            <w:tcW w:w="417" w:type="pct"/>
            <w:gridSpan w:val="2"/>
            <w:shd w:val="pct5" w:color="auto" w:fill="auto"/>
            <w:vAlign w:val="center"/>
          </w:tcPr>
          <w:p w:rsidR="008643A3" w:rsidRDefault="008643A3" w:rsidP="003B1E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4"/>
                <w:sz w:val="20"/>
                <w:szCs w:val="20"/>
              </w:rPr>
              <w:t>No.</w:t>
            </w:r>
          </w:p>
          <w:p w:rsidR="008643A3" w:rsidRPr="00E74A20" w:rsidRDefault="008643A3" w:rsidP="005F0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Up to </w:t>
            </w:r>
            <w:r w:rsidR="005F01C2">
              <w:rPr>
                <w:rFonts w:ascii="Arial" w:hAnsi="Arial" w:cs="Arial"/>
                <w:b/>
                <w:spacing w:val="4"/>
                <w:sz w:val="20"/>
                <w:szCs w:val="20"/>
              </w:rPr>
              <w:t>50</w:t>
            </w:r>
          </w:p>
        </w:tc>
        <w:tc>
          <w:tcPr>
            <w:tcW w:w="543" w:type="pct"/>
            <w:shd w:val="pct5" w:color="auto" w:fill="auto"/>
            <w:vAlign w:val="center"/>
          </w:tcPr>
          <w:p w:rsidR="008643A3" w:rsidRPr="00E74A20" w:rsidRDefault="008643A3" w:rsidP="00873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4A20">
              <w:rPr>
                <w:rFonts w:ascii="Arial" w:hAnsi="Arial" w:cs="Arial"/>
                <w:b/>
                <w:spacing w:val="-3"/>
                <w:sz w:val="20"/>
                <w:szCs w:val="20"/>
              </w:rPr>
              <w:t>Available</w:t>
            </w:r>
          </w:p>
        </w:tc>
        <w:tc>
          <w:tcPr>
            <w:tcW w:w="1582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:rsidR="008643A3" w:rsidRPr="00E74A20" w:rsidRDefault="008643A3" w:rsidP="008643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Name </w:t>
            </w:r>
          </w:p>
        </w:tc>
        <w:tc>
          <w:tcPr>
            <w:tcW w:w="1374" w:type="pct"/>
            <w:tcBorders>
              <w:left w:val="single" w:sz="4" w:space="0" w:color="auto"/>
            </w:tcBorders>
            <w:shd w:val="pct5" w:color="auto" w:fill="auto"/>
            <w:vAlign w:val="center"/>
          </w:tcPr>
          <w:p w:rsidR="008643A3" w:rsidRPr="00E74A20" w:rsidRDefault="00EB1C94" w:rsidP="00873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3"/>
                <w:sz w:val="20"/>
                <w:szCs w:val="20"/>
              </w:rPr>
              <w:t>PNC</w:t>
            </w:r>
            <w:r w:rsidR="008643A3" w:rsidRPr="00E74A2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Registration No</w:t>
            </w:r>
          </w:p>
        </w:tc>
      </w:tr>
      <w:tr w:rsidR="00BF6074" w:rsidRPr="007A3DE7" w:rsidTr="002062DA">
        <w:trPr>
          <w:trHeight w:hRule="exact" w:val="432"/>
          <w:jc w:val="center"/>
        </w:trPr>
        <w:tc>
          <w:tcPr>
            <w:tcW w:w="1084" w:type="pct"/>
            <w:vMerge w:val="restart"/>
            <w:vAlign w:val="center"/>
          </w:tcPr>
          <w:p w:rsidR="00BF6074" w:rsidRPr="00E74A20" w:rsidRDefault="005F01C2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Master </w:t>
            </w:r>
          </w:p>
        </w:tc>
        <w:tc>
          <w:tcPr>
            <w:tcW w:w="417" w:type="pct"/>
            <w:gridSpan w:val="2"/>
            <w:vMerge w:val="restart"/>
            <w:vAlign w:val="center"/>
          </w:tcPr>
          <w:p w:rsidR="00BF6074" w:rsidRPr="007A3DE7" w:rsidRDefault="005F01C2" w:rsidP="008E4C66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</w:t>
            </w:r>
            <w:r w:rsidR="008E4C66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543" w:type="pct"/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5F01C2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5F01C2" w:rsidRPr="00E74A20" w:rsidRDefault="005F01C2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5F01C2" w:rsidRDefault="005F01C2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5F01C2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5F01C2" w:rsidRPr="00E74A20" w:rsidRDefault="005F01C2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5F01C2" w:rsidRDefault="005F01C2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BF6074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BF6074" w:rsidRPr="00E74A20" w:rsidRDefault="00BF6074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BF6074" w:rsidRDefault="00BF6074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BF6074" w:rsidRPr="007A3DE7" w:rsidTr="002062DA">
        <w:trPr>
          <w:trHeight w:hRule="exact" w:val="432"/>
          <w:jc w:val="center"/>
        </w:trPr>
        <w:tc>
          <w:tcPr>
            <w:tcW w:w="1084" w:type="pct"/>
            <w:vMerge w:val="restart"/>
            <w:vAlign w:val="center"/>
          </w:tcPr>
          <w:p w:rsidR="00BF6074" w:rsidRPr="00E74A20" w:rsidRDefault="005F01C2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B.Sc Post RN </w:t>
            </w:r>
          </w:p>
        </w:tc>
        <w:tc>
          <w:tcPr>
            <w:tcW w:w="417" w:type="pct"/>
            <w:gridSpan w:val="2"/>
            <w:vMerge w:val="restart"/>
            <w:vAlign w:val="center"/>
          </w:tcPr>
          <w:p w:rsidR="00BF6074" w:rsidRPr="007A3DE7" w:rsidRDefault="005F01C2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03</w:t>
            </w:r>
          </w:p>
        </w:tc>
        <w:tc>
          <w:tcPr>
            <w:tcW w:w="543" w:type="pct"/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5F01C2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5F01C2" w:rsidRPr="00E74A20" w:rsidRDefault="005F01C2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5F01C2" w:rsidRDefault="005F01C2" w:rsidP="0024531F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5F01C2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5F01C2" w:rsidRPr="00E74A20" w:rsidRDefault="005F01C2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5F01C2" w:rsidRDefault="005F01C2" w:rsidP="0024531F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5F01C2" w:rsidRPr="007A3DE7" w:rsidRDefault="005F01C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BF6074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BF6074" w:rsidRPr="00E74A20" w:rsidRDefault="00BF6074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BF6074" w:rsidRDefault="00BF6074" w:rsidP="0024531F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BF6074" w:rsidRPr="007A3DE7" w:rsidRDefault="00BF607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24531F" w:rsidRPr="007A3DE7" w:rsidTr="002062DA">
        <w:trPr>
          <w:trHeight w:hRule="exact" w:val="432"/>
          <w:jc w:val="center"/>
        </w:trPr>
        <w:tc>
          <w:tcPr>
            <w:tcW w:w="1084" w:type="pct"/>
            <w:vMerge w:val="restart"/>
            <w:vAlign w:val="center"/>
          </w:tcPr>
          <w:p w:rsidR="005F01C2" w:rsidRDefault="008E4C66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>BS</w:t>
            </w:r>
            <w:r w:rsidR="005F01C2"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 Nursing </w:t>
            </w:r>
          </w:p>
          <w:p w:rsidR="0024531F" w:rsidRPr="00E74A20" w:rsidRDefault="005F01C2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(04 years) </w:t>
            </w:r>
          </w:p>
        </w:tc>
        <w:tc>
          <w:tcPr>
            <w:tcW w:w="417" w:type="pct"/>
            <w:gridSpan w:val="2"/>
            <w:vMerge w:val="restart"/>
            <w:vAlign w:val="center"/>
          </w:tcPr>
          <w:p w:rsidR="0024531F" w:rsidRPr="007A3DE7" w:rsidRDefault="008E4C66" w:rsidP="0024531F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</w:t>
            </w:r>
            <w:r w:rsidR="00873E5E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543" w:type="pct"/>
            <w:vAlign w:val="center"/>
          </w:tcPr>
          <w:p w:rsidR="0024531F" w:rsidRPr="007A3DE7" w:rsidRDefault="0024531F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24531F" w:rsidRPr="007A3DE7" w:rsidRDefault="0024531F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24531F" w:rsidRPr="007A3DE7" w:rsidRDefault="0024531F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0"/>
              </w:rPr>
            </w:pPr>
          </w:p>
        </w:tc>
      </w:tr>
      <w:tr w:rsidR="00444E40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444E40" w:rsidRPr="00E74A20" w:rsidRDefault="00444E40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444E40" w:rsidRDefault="00444E40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444E40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444E40" w:rsidRPr="00E74A20" w:rsidRDefault="00444E40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444E40" w:rsidRDefault="00444E40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444E40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444E40" w:rsidRPr="00E74A20" w:rsidRDefault="00444E40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444E40" w:rsidRDefault="00444E40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444E40" w:rsidRPr="007A3DE7" w:rsidRDefault="00444E40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24531F" w:rsidRPr="007A3DE7" w:rsidTr="002062DA">
        <w:trPr>
          <w:trHeight w:hRule="exact" w:val="432"/>
          <w:jc w:val="center"/>
        </w:trPr>
        <w:tc>
          <w:tcPr>
            <w:tcW w:w="1084" w:type="pct"/>
            <w:vMerge/>
            <w:vAlign w:val="center"/>
          </w:tcPr>
          <w:p w:rsidR="0024531F" w:rsidRPr="00E74A20" w:rsidRDefault="0024531F" w:rsidP="000215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</w:p>
        </w:tc>
        <w:tc>
          <w:tcPr>
            <w:tcW w:w="417" w:type="pct"/>
            <w:gridSpan w:val="2"/>
            <w:vMerge/>
            <w:vAlign w:val="center"/>
          </w:tcPr>
          <w:p w:rsidR="0024531F" w:rsidRDefault="0024531F" w:rsidP="008D4929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24531F" w:rsidRPr="007A3DE7" w:rsidRDefault="0024531F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582" w:type="pct"/>
            <w:tcBorders>
              <w:right w:val="single" w:sz="4" w:space="0" w:color="auto"/>
            </w:tcBorders>
            <w:vAlign w:val="center"/>
          </w:tcPr>
          <w:p w:rsidR="0024531F" w:rsidRPr="007A3DE7" w:rsidRDefault="0024531F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:rsidR="0024531F" w:rsidRPr="007A3DE7" w:rsidRDefault="0024531F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857456" w:rsidRPr="007A3DE7" w:rsidTr="002062DA">
        <w:trPr>
          <w:trHeight w:hRule="exact" w:val="432"/>
          <w:jc w:val="center"/>
        </w:trPr>
        <w:tc>
          <w:tcPr>
            <w:tcW w:w="5000" w:type="pct"/>
            <w:gridSpan w:val="6"/>
            <w:shd w:val="pct5" w:color="auto" w:fill="auto"/>
            <w:vAlign w:val="center"/>
          </w:tcPr>
          <w:p w:rsidR="00857456" w:rsidRPr="00E74A20" w:rsidRDefault="00857456" w:rsidP="0085745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 w:rsidRPr="00E74A20">
              <w:rPr>
                <w:rFonts w:ascii="Arial" w:hAnsi="Arial" w:cs="Arial"/>
                <w:b/>
                <w:spacing w:val="5"/>
                <w:w w:val="102"/>
                <w:sz w:val="20"/>
                <w:szCs w:val="24"/>
              </w:rPr>
              <w:t xml:space="preserve">OTHER STAFF                                             </w:t>
            </w:r>
          </w:p>
        </w:tc>
      </w:tr>
      <w:tr w:rsidR="00EA7AF0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Pr="00E74A20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Administrative officer </w:t>
            </w:r>
          </w:p>
        </w:tc>
        <w:tc>
          <w:tcPr>
            <w:tcW w:w="414" w:type="pct"/>
            <w:vAlign w:val="center"/>
          </w:tcPr>
          <w:p w:rsidR="00CC4539" w:rsidRPr="007A3DE7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01</w:t>
            </w:r>
          </w:p>
        </w:tc>
        <w:tc>
          <w:tcPr>
            <w:tcW w:w="543" w:type="pct"/>
            <w:vAlign w:val="center"/>
          </w:tcPr>
          <w:p w:rsidR="00CC4539" w:rsidRPr="007A3DE7" w:rsidRDefault="00CC4539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CC4539" w:rsidRPr="007A3DE7" w:rsidRDefault="00CC4539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A7AF0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CC4539" w:rsidRPr="00E74A20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Librarian </w:t>
            </w:r>
          </w:p>
        </w:tc>
        <w:tc>
          <w:tcPr>
            <w:tcW w:w="414" w:type="pct"/>
            <w:vAlign w:val="center"/>
          </w:tcPr>
          <w:p w:rsidR="00CC4539" w:rsidRPr="007A3DE7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01</w:t>
            </w:r>
          </w:p>
        </w:tc>
        <w:tc>
          <w:tcPr>
            <w:tcW w:w="543" w:type="pct"/>
            <w:vAlign w:val="center"/>
          </w:tcPr>
          <w:p w:rsidR="00CC4539" w:rsidRPr="007A3DE7" w:rsidRDefault="00CC4539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CC4539" w:rsidRPr="007A3DE7" w:rsidRDefault="00CC4539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A7AF0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CC4539" w:rsidRP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 w:rsidRPr="00EB1C94"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Computer operator </w:t>
            </w:r>
          </w:p>
        </w:tc>
        <w:tc>
          <w:tcPr>
            <w:tcW w:w="414" w:type="pct"/>
            <w:vAlign w:val="center"/>
          </w:tcPr>
          <w:p w:rsidR="00CC4539" w:rsidRPr="007A3DE7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01</w:t>
            </w:r>
          </w:p>
        </w:tc>
        <w:tc>
          <w:tcPr>
            <w:tcW w:w="543" w:type="pct"/>
            <w:vAlign w:val="center"/>
          </w:tcPr>
          <w:p w:rsidR="00CC4539" w:rsidRPr="007A3DE7" w:rsidRDefault="00CC4539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CC4539" w:rsidRPr="007A3DE7" w:rsidRDefault="00CC4539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P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Driver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02</w:t>
            </w: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Peon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04</w:t>
            </w: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Security Guards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04</w:t>
            </w: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Cleaners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04</w:t>
            </w: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Warden / house mother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01</w:t>
            </w: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Kitchen staff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02</w:t>
            </w: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Accountant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4"/>
                <w:szCs w:val="24"/>
              </w:rPr>
              <w:t>01</w:t>
            </w: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EB1C94" w:rsidRPr="007A3DE7" w:rsidTr="002062DA">
        <w:trPr>
          <w:jc w:val="center"/>
        </w:trPr>
        <w:tc>
          <w:tcPr>
            <w:tcW w:w="1087" w:type="pct"/>
            <w:gridSpan w:val="2"/>
            <w:vAlign w:val="center"/>
          </w:tcPr>
          <w:p w:rsidR="00EB1C94" w:rsidRDefault="00EB1C94" w:rsidP="001B6FB7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spacing w:val="5"/>
                <w:w w:val="102"/>
                <w:sz w:val="20"/>
                <w:szCs w:val="24"/>
              </w:rPr>
            </w:pPr>
            <w:r>
              <w:rPr>
                <w:rFonts w:ascii="Arial" w:hAnsi="Arial" w:cs="Arial"/>
                <w:spacing w:val="5"/>
                <w:w w:val="102"/>
                <w:sz w:val="20"/>
                <w:szCs w:val="24"/>
              </w:rPr>
              <w:t xml:space="preserve">Other employees as required </w:t>
            </w:r>
          </w:p>
        </w:tc>
        <w:tc>
          <w:tcPr>
            <w:tcW w:w="414" w:type="pct"/>
            <w:vAlign w:val="center"/>
          </w:tcPr>
          <w:p w:rsidR="00EB1C94" w:rsidRDefault="00EB1C94" w:rsidP="001B6FB7">
            <w:pPr>
              <w:widowControl w:val="0"/>
              <w:pBdr>
                <w:bar w:val="single" w:sz="4" w:color="000000" w:themeColor="text1"/>
              </w:pBd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  <w:tc>
          <w:tcPr>
            <w:tcW w:w="2956" w:type="pct"/>
            <w:gridSpan w:val="2"/>
            <w:vAlign w:val="center"/>
          </w:tcPr>
          <w:p w:rsidR="00EB1C94" w:rsidRPr="007A3DE7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5"/>
                <w:w w:val="102"/>
                <w:sz w:val="24"/>
                <w:szCs w:val="24"/>
              </w:rPr>
            </w:pPr>
          </w:p>
        </w:tc>
      </w:tr>
      <w:tr w:rsidR="00054091" w:rsidRPr="007A3DE7" w:rsidTr="002062DA">
        <w:trPr>
          <w:trHeight w:val="413"/>
          <w:jc w:val="center"/>
        </w:trPr>
        <w:tc>
          <w:tcPr>
            <w:tcW w:w="5000" w:type="pct"/>
            <w:gridSpan w:val="6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6FB7" w:rsidRDefault="001B6FB7" w:rsidP="00750C6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20"/>
              </w:rPr>
            </w:pPr>
          </w:p>
          <w:p w:rsidR="00750C67" w:rsidRDefault="00750C67" w:rsidP="00750C6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20"/>
              </w:rPr>
            </w:pPr>
          </w:p>
          <w:p w:rsidR="001B6FB7" w:rsidRDefault="001B6FB7" w:rsidP="001B6F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  <w:p w:rsidR="001B6FB7" w:rsidRPr="00D63E64" w:rsidRDefault="001B6FB7" w:rsidP="001B6F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pacing w:val="-6"/>
                <w:w w:val="102"/>
                <w:sz w:val="16"/>
                <w:szCs w:val="20"/>
              </w:rPr>
            </w:pPr>
          </w:p>
        </w:tc>
      </w:tr>
    </w:tbl>
    <w:p w:rsidR="001B6FB7" w:rsidRDefault="001B6FB7">
      <w:r>
        <w:br w:type="page"/>
      </w:r>
    </w:p>
    <w:tbl>
      <w:tblPr>
        <w:tblStyle w:val="TableGrid"/>
        <w:tblW w:w="5384" w:type="pct"/>
        <w:tblLayout w:type="fixed"/>
        <w:tblLook w:val="0000"/>
      </w:tblPr>
      <w:tblGrid>
        <w:gridCol w:w="557"/>
        <w:gridCol w:w="2970"/>
        <w:gridCol w:w="721"/>
        <w:gridCol w:w="721"/>
        <w:gridCol w:w="539"/>
        <w:gridCol w:w="380"/>
        <w:gridCol w:w="119"/>
        <w:gridCol w:w="2560"/>
        <w:gridCol w:w="721"/>
        <w:gridCol w:w="631"/>
        <w:gridCol w:w="28"/>
        <w:gridCol w:w="6"/>
      </w:tblGrid>
      <w:tr w:rsidR="00054091" w:rsidRPr="007A3DE7" w:rsidTr="005469B0">
        <w:trPr>
          <w:trHeight w:val="503"/>
        </w:trPr>
        <w:tc>
          <w:tcPr>
            <w:tcW w:w="5000" w:type="pct"/>
            <w:gridSpan w:val="12"/>
            <w:tcBorders>
              <w:left w:val="nil"/>
              <w:bottom w:val="single" w:sz="4" w:space="0" w:color="000000" w:themeColor="text1"/>
              <w:right w:val="nil"/>
            </w:tcBorders>
            <w:shd w:val="pct5" w:color="auto" w:fill="auto"/>
            <w:vAlign w:val="center"/>
          </w:tcPr>
          <w:p w:rsidR="00857456" w:rsidRPr="00BF6074" w:rsidRDefault="00857456" w:rsidP="00BF6074">
            <w:pPr>
              <w:pStyle w:val="ListParagraph"/>
              <w:widowControl w:val="0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b/>
                <w:sz w:val="16"/>
                <w:szCs w:val="20"/>
              </w:rPr>
            </w:pPr>
          </w:p>
          <w:p w:rsidR="00054091" w:rsidRPr="00D20D49" w:rsidRDefault="00054091" w:rsidP="00054091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4175B1">
              <w:rPr>
                <w:rFonts w:ascii="Arial" w:hAnsi="Arial" w:cs="Arial"/>
                <w:b/>
                <w:sz w:val="24"/>
                <w:szCs w:val="20"/>
              </w:rPr>
              <w:t xml:space="preserve">INFRASTRUCTURE </w:t>
            </w:r>
          </w:p>
        </w:tc>
      </w:tr>
      <w:tr w:rsidR="00CC4539" w:rsidRPr="007A3DE7" w:rsidTr="00BF6074">
        <w:trPr>
          <w:trHeight w:hRule="exact" w:val="478"/>
        </w:trPr>
        <w:tc>
          <w:tcPr>
            <w:tcW w:w="5000" w:type="pct"/>
            <w:gridSpan w:val="12"/>
            <w:shd w:val="pct5" w:color="auto" w:fill="auto"/>
            <w:vAlign w:val="center"/>
          </w:tcPr>
          <w:p w:rsidR="00CC4539" w:rsidRPr="00054091" w:rsidRDefault="00CC4539" w:rsidP="000540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0"/>
              </w:rPr>
            </w:pPr>
            <w:r w:rsidRPr="00E74A20">
              <w:rPr>
                <w:rFonts w:ascii="Arial" w:hAnsi="Arial" w:cs="Arial"/>
                <w:b/>
                <w:sz w:val="20"/>
                <w:szCs w:val="20"/>
              </w:rPr>
              <w:t>OFFICE FACILITY FOR TEACHING FACULTY</w:t>
            </w:r>
          </w:p>
        </w:tc>
      </w:tr>
      <w:tr w:rsidR="00557582" w:rsidRPr="007A3DE7" w:rsidTr="009D6CEC">
        <w:trPr>
          <w:trHeight w:hRule="exact" w:val="541"/>
        </w:trPr>
        <w:tc>
          <w:tcPr>
            <w:tcW w:w="2958" w:type="pct"/>
            <w:gridSpan w:val="6"/>
            <w:vAlign w:val="center"/>
          </w:tcPr>
          <w:p w:rsidR="00557582" w:rsidRPr="00E74A20" w:rsidRDefault="00EB1C94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Masters </w:t>
            </w:r>
          </w:p>
        </w:tc>
        <w:tc>
          <w:tcPr>
            <w:tcW w:w="2042" w:type="pct"/>
            <w:gridSpan w:val="6"/>
            <w:vAlign w:val="center"/>
          </w:tcPr>
          <w:p w:rsidR="00557582" w:rsidRPr="007A3DE7" w:rsidRDefault="006A1690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27.75pt">
                  <v:imagedata r:id="rId10" o:title=""/>
                </v:shape>
              </w:pict>
            </w:r>
            <w:r w:rsidR="00557582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26" type="#_x0000_t75" style="width:45pt;height:26.25pt">
                  <v:imagedata r:id="rId11" o:title=""/>
                </v:shape>
              </w:pict>
            </w:r>
          </w:p>
        </w:tc>
      </w:tr>
      <w:tr w:rsidR="00557582" w:rsidRPr="007A3DE7" w:rsidTr="009D6CEC">
        <w:trPr>
          <w:trHeight w:hRule="exact" w:val="541"/>
        </w:trPr>
        <w:tc>
          <w:tcPr>
            <w:tcW w:w="2958" w:type="pct"/>
            <w:gridSpan w:val="6"/>
            <w:vAlign w:val="center"/>
          </w:tcPr>
          <w:p w:rsidR="00557582" w:rsidRPr="00E74A20" w:rsidRDefault="00180DD1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</w:rPr>
              <w:t>BS</w:t>
            </w:r>
            <w:r w:rsidR="00EB1C94">
              <w:rPr>
                <w:rFonts w:ascii="Arial" w:hAnsi="Arial" w:cs="Arial"/>
                <w:sz w:val="18"/>
              </w:rPr>
              <w:t xml:space="preserve"> Nursing </w:t>
            </w:r>
          </w:p>
        </w:tc>
        <w:tc>
          <w:tcPr>
            <w:tcW w:w="2042" w:type="pct"/>
            <w:gridSpan w:val="6"/>
            <w:vAlign w:val="center"/>
          </w:tcPr>
          <w:p w:rsidR="00557582" w:rsidRPr="007A3DE7" w:rsidRDefault="006A1690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 id="_x0000_i1027" type="#_x0000_t75" style="width:48pt;height:27.75pt">
                  <v:imagedata r:id="rId12" o:title=""/>
                </v:shape>
              </w:pict>
            </w:r>
            <w:r w:rsidR="00557582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28" type="#_x0000_t75" style="width:45pt;height:26.25pt">
                  <v:imagedata r:id="rId13" o:title=""/>
                </v:shape>
              </w:pict>
            </w:r>
          </w:p>
        </w:tc>
      </w:tr>
      <w:tr w:rsidR="00557582" w:rsidRPr="007A3DE7" w:rsidTr="009D6CEC">
        <w:trPr>
          <w:trHeight w:hRule="exact" w:val="541"/>
        </w:trPr>
        <w:tc>
          <w:tcPr>
            <w:tcW w:w="2958" w:type="pct"/>
            <w:gridSpan w:val="6"/>
            <w:vAlign w:val="center"/>
          </w:tcPr>
          <w:p w:rsidR="00557582" w:rsidRPr="00E74A20" w:rsidRDefault="00180DD1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</w:rPr>
              <w:t>B</w:t>
            </w:r>
            <w:r w:rsidR="00EB1C94">
              <w:rPr>
                <w:rFonts w:ascii="Arial" w:hAnsi="Arial" w:cs="Arial"/>
                <w:sz w:val="18"/>
              </w:rPr>
              <w:t xml:space="preserve">Sc Post RN </w:t>
            </w:r>
          </w:p>
        </w:tc>
        <w:tc>
          <w:tcPr>
            <w:tcW w:w="2042" w:type="pct"/>
            <w:gridSpan w:val="6"/>
            <w:vAlign w:val="center"/>
          </w:tcPr>
          <w:p w:rsidR="00557582" w:rsidRPr="007A3DE7" w:rsidRDefault="006A1690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 id="_x0000_i1029" type="#_x0000_t75" style="width:48pt;height:27.75pt">
                  <v:imagedata r:id="rId14" o:title=""/>
                </v:shape>
              </w:pict>
            </w:r>
            <w:r w:rsidR="00557582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30" type="#_x0000_t75" style="width:45pt;height:26.25pt">
                  <v:imagedata r:id="rId15" o:title=""/>
                </v:shape>
              </w:pict>
            </w:r>
          </w:p>
        </w:tc>
      </w:tr>
      <w:tr w:rsidR="00557582" w:rsidRPr="007A3DE7" w:rsidTr="0024531F">
        <w:trPr>
          <w:trHeight w:hRule="exact" w:val="432"/>
        </w:trPr>
        <w:tc>
          <w:tcPr>
            <w:tcW w:w="2958" w:type="pct"/>
            <w:gridSpan w:val="6"/>
            <w:tcBorders>
              <w:bottom w:val="single" w:sz="4" w:space="0" w:color="000000" w:themeColor="text1"/>
            </w:tcBorders>
            <w:vAlign w:val="center"/>
          </w:tcPr>
          <w:p w:rsidR="00557582" w:rsidRPr="00E74A20" w:rsidRDefault="00557582" w:rsidP="0087381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E74A20">
              <w:rPr>
                <w:rFonts w:ascii="Arial" w:hAnsi="Arial" w:cs="Arial"/>
                <w:sz w:val="18"/>
              </w:rPr>
              <w:t>Staff Offices</w:t>
            </w:r>
          </w:p>
        </w:tc>
        <w:tc>
          <w:tcPr>
            <w:tcW w:w="2042" w:type="pct"/>
            <w:gridSpan w:val="6"/>
            <w:tcBorders>
              <w:bottom w:val="single" w:sz="4" w:space="0" w:color="000000" w:themeColor="text1"/>
            </w:tcBorders>
            <w:vAlign w:val="center"/>
          </w:tcPr>
          <w:p w:rsidR="00557582" w:rsidRPr="007A3DE7" w:rsidRDefault="006A1690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 id="_x0000_i1031" type="#_x0000_t75" style="width:48pt;height:27.75pt">
                  <v:imagedata r:id="rId14" o:title=""/>
                </v:shape>
              </w:pict>
            </w:r>
            <w:r w:rsidR="00557582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32" type="#_x0000_t75" style="width:45pt;height:26.25pt">
                  <v:imagedata r:id="rId15" o:title=""/>
                </v:shape>
              </w:pict>
            </w:r>
          </w:p>
        </w:tc>
      </w:tr>
      <w:tr w:rsidR="00557582" w:rsidRPr="007A3DE7" w:rsidTr="00D529DD">
        <w:trPr>
          <w:trHeight w:hRule="exact" w:val="325"/>
        </w:trPr>
        <w:tc>
          <w:tcPr>
            <w:tcW w:w="5000" w:type="pct"/>
            <w:gridSpan w:val="12"/>
            <w:shd w:val="pct5" w:color="auto" w:fill="auto"/>
            <w:vAlign w:val="center"/>
          </w:tcPr>
          <w:p w:rsidR="00557582" w:rsidRPr="00E74A20" w:rsidRDefault="00557582" w:rsidP="000540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E74A20">
              <w:rPr>
                <w:rFonts w:ascii="Arial" w:hAnsi="Arial" w:cs="Arial"/>
                <w:b/>
                <w:sz w:val="20"/>
                <w:szCs w:val="20"/>
              </w:rPr>
              <w:t>NET FACILITY FOR TEACHING FACULTY</w:t>
            </w:r>
          </w:p>
        </w:tc>
      </w:tr>
      <w:tr w:rsidR="00EB1C94" w:rsidRPr="007A3DE7" w:rsidTr="00D529DD">
        <w:trPr>
          <w:trHeight w:hRule="exact" w:val="432"/>
        </w:trPr>
        <w:tc>
          <w:tcPr>
            <w:tcW w:w="2958" w:type="pct"/>
            <w:gridSpan w:val="6"/>
            <w:vAlign w:val="center"/>
          </w:tcPr>
          <w:p w:rsidR="00EB1C94" w:rsidRPr="00E74A20" w:rsidRDefault="00EB1C94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Masters </w:t>
            </w:r>
          </w:p>
        </w:tc>
        <w:tc>
          <w:tcPr>
            <w:tcW w:w="2042" w:type="pct"/>
            <w:gridSpan w:val="6"/>
            <w:vAlign w:val="center"/>
          </w:tcPr>
          <w:p w:rsidR="00EB1C94" w:rsidRPr="007A3DE7" w:rsidRDefault="006A1690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 id="_x0000_i1033" type="#_x0000_t75" style="width:48pt;height:27.75pt">
                  <v:imagedata r:id="rId10" o:title=""/>
                </v:shape>
              </w:pict>
            </w:r>
            <w:r w:rsidR="00EB1C94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34" type="#_x0000_t75" style="width:45pt;height:26.25pt">
                  <v:imagedata r:id="rId11" o:title=""/>
                </v:shape>
              </w:pict>
            </w:r>
          </w:p>
        </w:tc>
      </w:tr>
      <w:tr w:rsidR="00EB1C94" w:rsidRPr="007A3DE7" w:rsidTr="00D529DD">
        <w:trPr>
          <w:trHeight w:hRule="exact" w:val="432"/>
        </w:trPr>
        <w:tc>
          <w:tcPr>
            <w:tcW w:w="2958" w:type="pct"/>
            <w:gridSpan w:val="6"/>
            <w:vAlign w:val="center"/>
          </w:tcPr>
          <w:p w:rsidR="00EB1C94" w:rsidRPr="00E74A20" w:rsidRDefault="00180DD1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</w:rPr>
              <w:t>BS</w:t>
            </w:r>
            <w:r w:rsidR="00EB1C94">
              <w:rPr>
                <w:rFonts w:ascii="Arial" w:hAnsi="Arial" w:cs="Arial"/>
                <w:sz w:val="18"/>
              </w:rPr>
              <w:t xml:space="preserve"> Nursing </w:t>
            </w:r>
          </w:p>
        </w:tc>
        <w:tc>
          <w:tcPr>
            <w:tcW w:w="2042" w:type="pct"/>
            <w:gridSpan w:val="6"/>
            <w:vAlign w:val="center"/>
          </w:tcPr>
          <w:p w:rsidR="00EB1C94" w:rsidRPr="007A3DE7" w:rsidRDefault="006A1690" w:rsidP="00BA10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 id="_x0000_i1035" type="#_x0000_t75" style="width:48pt;height:27.75pt">
                  <v:imagedata r:id="rId10" o:title=""/>
                </v:shape>
              </w:pict>
            </w:r>
            <w:r w:rsidR="00EB1C94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36" type="#_x0000_t75" style="width:45pt;height:26.25pt">
                  <v:imagedata r:id="rId11" o:title=""/>
                </v:shape>
              </w:pict>
            </w:r>
          </w:p>
        </w:tc>
      </w:tr>
      <w:tr w:rsidR="00EB1C94" w:rsidRPr="007A3DE7" w:rsidTr="00D529DD">
        <w:trPr>
          <w:trHeight w:hRule="exact" w:val="432"/>
        </w:trPr>
        <w:tc>
          <w:tcPr>
            <w:tcW w:w="2958" w:type="pct"/>
            <w:gridSpan w:val="6"/>
            <w:vAlign w:val="center"/>
          </w:tcPr>
          <w:p w:rsidR="00EB1C94" w:rsidRPr="00E74A20" w:rsidRDefault="00EB1C94" w:rsidP="005C5A2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</w:rPr>
              <w:t xml:space="preserve">B.Sc Post RN </w:t>
            </w:r>
          </w:p>
        </w:tc>
        <w:tc>
          <w:tcPr>
            <w:tcW w:w="2042" w:type="pct"/>
            <w:gridSpan w:val="6"/>
            <w:vAlign w:val="center"/>
          </w:tcPr>
          <w:p w:rsidR="00EB1C94" w:rsidRPr="007A3DE7" w:rsidRDefault="006A1690" w:rsidP="00BA10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 id="_x0000_i1037" type="#_x0000_t75" style="width:48pt;height:27.75pt">
                  <v:imagedata r:id="rId12" o:title=""/>
                </v:shape>
              </w:pict>
            </w:r>
            <w:r w:rsidR="00EB1C94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38" type="#_x0000_t75" style="width:45pt;height:26.25pt">
                  <v:imagedata r:id="rId13" o:title=""/>
                </v:shape>
              </w:pict>
            </w:r>
          </w:p>
        </w:tc>
      </w:tr>
      <w:tr w:rsidR="006835E0" w:rsidRPr="007A3DE7" w:rsidTr="00D529DD">
        <w:trPr>
          <w:trHeight w:hRule="exact" w:val="432"/>
        </w:trPr>
        <w:tc>
          <w:tcPr>
            <w:tcW w:w="2958" w:type="pct"/>
            <w:gridSpan w:val="6"/>
            <w:tcBorders>
              <w:bottom w:val="single" w:sz="4" w:space="0" w:color="000000" w:themeColor="text1"/>
            </w:tcBorders>
            <w:vAlign w:val="center"/>
          </w:tcPr>
          <w:p w:rsidR="006835E0" w:rsidRPr="00E74A20" w:rsidRDefault="006835E0" w:rsidP="00EA7A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E74A20">
              <w:rPr>
                <w:rFonts w:ascii="Arial" w:hAnsi="Arial" w:cs="Arial"/>
                <w:sz w:val="18"/>
              </w:rPr>
              <w:t>Staff Offices</w:t>
            </w:r>
          </w:p>
        </w:tc>
        <w:tc>
          <w:tcPr>
            <w:tcW w:w="2042" w:type="pct"/>
            <w:gridSpan w:val="6"/>
            <w:tcBorders>
              <w:bottom w:val="single" w:sz="4" w:space="0" w:color="000000" w:themeColor="text1"/>
            </w:tcBorders>
            <w:vAlign w:val="center"/>
          </w:tcPr>
          <w:p w:rsidR="006835E0" w:rsidRPr="007A3DE7" w:rsidRDefault="006A1690" w:rsidP="00BA10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6A1690">
              <w:rPr>
                <w:rFonts w:ascii="Arial" w:hAnsi="Arial" w:cs="Arial"/>
                <w:sz w:val="24"/>
              </w:rPr>
              <w:pict>
                <v:shape id="_x0000_i1039" type="#_x0000_t75" style="width:48pt;height:27.75pt">
                  <v:imagedata r:id="rId14" o:title=""/>
                </v:shape>
              </w:pict>
            </w:r>
            <w:r w:rsidR="006835E0" w:rsidRPr="007A3DE7">
              <w:rPr>
                <w:rFonts w:ascii="Arial" w:hAnsi="Arial" w:cs="Arial"/>
                <w:sz w:val="24"/>
              </w:rPr>
              <w:tab/>
            </w:r>
            <w:r w:rsidRPr="006A1690">
              <w:rPr>
                <w:rFonts w:ascii="Arial" w:hAnsi="Arial" w:cs="Arial"/>
                <w:sz w:val="24"/>
              </w:rPr>
              <w:pict>
                <v:shape id="_x0000_i1040" type="#_x0000_t75" style="width:45pt;height:26.25pt">
                  <v:imagedata r:id="rId15" o:title=""/>
                </v:shape>
              </w:pict>
            </w:r>
          </w:p>
        </w:tc>
      </w:tr>
      <w:tr w:rsidR="00557582" w:rsidRPr="007A3DE7" w:rsidTr="00D529DD">
        <w:trPr>
          <w:gridAfter w:val="1"/>
          <w:wAfter w:w="3" w:type="pct"/>
          <w:trHeight w:hRule="exact" w:val="631"/>
        </w:trPr>
        <w:tc>
          <w:tcPr>
            <w:tcW w:w="4997" w:type="pct"/>
            <w:gridSpan w:val="11"/>
            <w:tcBorders>
              <w:left w:val="nil"/>
              <w:right w:val="nil"/>
            </w:tcBorders>
            <w:shd w:val="pct5" w:color="auto" w:fill="auto"/>
            <w:vAlign w:val="center"/>
          </w:tcPr>
          <w:p w:rsidR="00557582" w:rsidRDefault="00D20D49" w:rsidP="000540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</w:rPr>
            </w:pPr>
            <w:r>
              <w:br w:type="page"/>
            </w:r>
            <w:r w:rsidR="00557582" w:rsidRPr="006D14B9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557582">
              <w:rPr>
                <w:rFonts w:ascii="Arial" w:hAnsi="Arial" w:cs="Arial"/>
                <w:b/>
                <w:sz w:val="20"/>
                <w:szCs w:val="20"/>
              </w:rPr>
              <w:t>AB FACILITY</w:t>
            </w:r>
          </w:p>
        </w:tc>
      </w:tr>
      <w:tr w:rsidR="00557582" w:rsidRPr="007A3DE7" w:rsidTr="00D529DD">
        <w:trPr>
          <w:gridAfter w:val="1"/>
          <w:wAfter w:w="3" w:type="pct"/>
          <w:trHeight w:hRule="exact" w:val="432"/>
        </w:trPr>
        <w:tc>
          <w:tcPr>
            <w:tcW w:w="3018" w:type="pct"/>
            <w:gridSpan w:val="7"/>
            <w:vAlign w:val="center"/>
          </w:tcPr>
          <w:p w:rsidR="00557582" w:rsidRPr="007A3DE7" w:rsidRDefault="00B26D3A" w:rsidP="00B26D3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0"/>
              </w:rPr>
              <w:t xml:space="preserve">Pathology Lab </w:t>
            </w:r>
            <w:r w:rsidR="00557582" w:rsidRPr="00E74A20">
              <w:rPr>
                <w:rFonts w:ascii="Arial" w:hAnsi="Arial" w:cs="Arial"/>
                <w:sz w:val="20"/>
              </w:rPr>
              <w:t xml:space="preserve">according to </w:t>
            </w:r>
            <w:r w:rsidR="00557582" w:rsidRPr="00E74A20">
              <w:rPr>
                <w:rFonts w:ascii="Arial" w:hAnsi="Arial" w:cs="Arial"/>
                <w:b/>
                <w:sz w:val="20"/>
              </w:rPr>
              <w:t>*</w:t>
            </w:r>
            <w:r w:rsidR="00557582" w:rsidRPr="00E74A20">
              <w:rPr>
                <w:rFonts w:ascii="Arial" w:hAnsi="Arial" w:cs="Arial"/>
                <w:sz w:val="20"/>
              </w:rPr>
              <w:t>specifications</w:t>
            </w:r>
          </w:p>
        </w:tc>
        <w:tc>
          <w:tcPr>
            <w:tcW w:w="1979" w:type="pct"/>
            <w:gridSpan w:val="4"/>
            <w:vAlign w:val="center"/>
          </w:tcPr>
          <w:p w:rsidR="00557582" w:rsidRPr="007A3DE7" w:rsidRDefault="00557582" w:rsidP="0085745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</w:p>
        </w:tc>
      </w:tr>
      <w:tr w:rsidR="00B26D3A" w:rsidRPr="007A3DE7" w:rsidTr="009D6CEC">
        <w:trPr>
          <w:gridAfter w:val="1"/>
          <w:wAfter w:w="3" w:type="pct"/>
          <w:trHeight w:hRule="exact" w:val="559"/>
        </w:trPr>
        <w:tc>
          <w:tcPr>
            <w:tcW w:w="3018" w:type="pct"/>
            <w:gridSpan w:val="7"/>
            <w:vAlign w:val="center"/>
          </w:tcPr>
          <w:p w:rsidR="00B26D3A" w:rsidRPr="00B26D3A" w:rsidRDefault="00B26D3A" w:rsidP="009D6CE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B26D3A">
              <w:rPr>
                <w:rFonts w:ascii="Arial" w:hAnsi="Arial" w:cs="Arial"/>
                <w:b/>
                <w:sz w:val="20"/>
              </w:rPr>
              <w:t xml:space="preserve">I).  </w:t>
            </w:r>
            <w:r w:rsidR="001B6FB7">
              <w:rPr>
                <w:rFonts w:ascii="Arial" w:hAnsi="Arial" w:cs="Arial"/>
                <w:b/>
                <w:sz w:val="20"/>
              </w:rPr>
              <w:t xml:space="preserve">Skill </w:t>
            </w:r>
            <w:r w:rsidRPr="00B26D3A">
              <w:rPr>
                <w:rFonts w:ascii="Arial" w:hAnsi="Arial" w:cs="Arial"/>
                <w:b/>
                <w:sz w:val="20"/>
              </w:rPr>
              <w:t xml:space="preserve"> Lab. </w:t>
            </w:r>
          </w:p>
        </w:tc>
        <w:tc>
          <w:tcPr>
            <w:tcW w:w="1979" w:type="pct"/>
            <w:gridSpan w:val="4"/>
            <w:vAlign w:val="center"/>
          </w:tcPr>
          <w:p w:rsidR="00B26D3A" w:rsidRPr="007A3DE7" w:rsidRDefault="00B26D3A" w:rsidP="0085745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inline distT="0" distB="0" distL="0" distR="0">
                  <wp:extent cx="605790" cy="356235"/>
                  <wp:effectExtent l="19050" t="0" r="381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356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3DE7">
              <w:rPr>
                <w:rFonts w:ascii="Arial" w:hAnsi="Arial" w:cs="Arial"/>
                <w:sz w:val="24"/>
              </w:rPr>
              <w:tab/>
            </w:r>
            <w:r w:rsidRPr="007A3DE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noProof/>
                <w:sz w:val="24"/>
              </w:rPr>
              <w:drawing>
                <wp:inline distT="0" distB="0" distL="0" distR="0">
                  <wp:extent cx="570230" cy="344170"/>
                  <wp:effectExtent l="19050" t="0" r="127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230" cy="344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D3A" w:rsidRPr="007A3DE7" w:rsidTr="00D529DD">
        <w:trPr>
          <w:gridAfter w:val="1"/>
          <w:wAfter w:w="3" w:type="pct"/>
          <w:trHeight w:hRule="exact" w:val="432"/>
        </w:trPr>
        <w:tc>
          <w:tcPr>
            <w:tcW w:w="3018" w:type="pct"/>
            <w:gridSpan w:val="7"/>
            <w:vAlign w:val="center"/>
          </w:tcPr>
          <w:p w:rsidR="00B26D3A" w:rsidRPr="00B26D3A" w:rsidRDefault="00B26D3A" w:rsidP="009D6CE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B26D3A">
              <w:rPr>
                <w:rFonts w:ascii="Arial" w:hAnsi="Arial" w:cs="Arial"/>
                <w:b/>
                <w:sz w:val="20"/>
              </w:rPr>
              <w:t xml:space="preserve">II). </w:t>
            </w:r>
            <w:r w:rsidR="001B6FB7">
              <w:rPr>
                <w:rFonts w:ascii="Arial" w:hAnsi="Arial" w:cs="Arial"/>
                <w:b/>
                <w:sz w:val="20"/>
              </w:rPr>
              <w:t xml:space="preserve">Science </w:t>
            </w:r>
            <w:r w:rsidRPr="00B26D3A">
              <w:rPr>
                <w:rFonts w:ascii="Arial" w:hAnsi="Arial" w:cs="Arial"/>
                <w:b/>
                <w:sz w:val="20"/>
              </w:rPr>
              <w:t>Lab</w:t>
            </w:r>
          </w:p>
        </w:tc>
        <w:tc>
          <w:tcPr>
            <w:tcW w:w="1979" w:type="pct"/>
            <w:gridSpan w:val="4"/>
            <w:vAlign w:val="center"/>
          </w:tcPr>
          <w:p w:rsidR="00B26D3A" w:rsidRPr="007A3DE7" w:rsidRDefault="00B26D3A" w:rsidP="0085745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inline distT="0" distB="0" distL="0" distR="0">
                  <wp:extent cx="606425" cy="357505"/>
                  <wp:effectExtent l="19050" t="0" r="317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357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3DE7">
              <w:rPr>
                <w:rFonts w:ascii="Arial" w:hAnsi="Arial" w:cs="Arial"/>
                <w:sz w:val="24"/>
              </w:rPr>
              <w:tab/>
            </w:r>
            <w:r w:rsidRPr="007A3DE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noProof/>
                <w:sz w:val="24"/>
              </w:rPr>
              <w:drawing>
                <wp:inline distT="0" distB="0" distL="0" distR="0">
                  <wp:extent cx="566420" cy="347980"/>
                  <wp:effectExtent l="19050" t="0" r="508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347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582" w:rsidRPr="007A3DE7" w:rsidTr="00D529DD">
        <w:trPr>
          <w:gridAfter w:val="1"/>
          <w:wAfter w:w="3" w:type="pct"/>
          <w:trHeight w:hRule="exact" w:val="720"/>
        </w:trPr>
        <w:tc>
          <w:tcPr>
            <w:tcW w:w="4997" w:type="pct"/>
            <w:gridSpan w:val="11"/>
            <w:vAlign w:val="center"/>
          </w:tcPr>
          <w:p w:rsidR="00557582" w:rsidRPr="00B26D3A" w:rsidRDefault="00557582" w:rsidP="00444E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8"/>
                <w:szCs w:val="20"/>
              </w:rPr>
            </w:pPr>
            <w:r w:rsidRPr="00B26D3A">
              <w:rPr>
                <w:rFonts w:ascii="Arial" w:hAnsi="Arial" w:cs="Arial"/>
                <w:b/>
                <w:sz w:val="28"/>
                <w:szCs w:val="20"/>
              </w:rPr>
              <w:t>*</w:t>
            </w:r>
            <w:r w:rsidR="00444E40">
              <w:rPr>
                <w:rFonts w:ascii="Arial" w:hAnsi="Arial" w:cs="Arial"/>
                <w:b/>
                <w:i/>
                <w:szCs w:val="20"/>
              </w:rPr>
              <w:t>appropriate</w:t>
            </w:r>
            <w:r w:rsidRPr="00B26D3A">
              <w:rPr>
                <w:rFonts w:ascii="Arial" w:hAnsi="Arial" w:cs="Arial"/>
                <w:b/>
                <w:i/>
                <w:szCs w:val="20"/>
              </w:rPr>
              <w:t xml:space="preserve"> size with the minimum area </w:t>
            </w:r>
            <w:r w:rsidR="00B26D3A" w:rsidRPr="00B26D3A">
              <w:rPr>
                <w:rFonts w:ascii="Arial" w:hAnsi="Arial" w:cs="Arial"/>
                <w:b/>
                <w:i/>
                <w:szCs w:val="20"/>
              </w:rPr>
              <w:t xml:space="preserve">1400 </w:t>
            </w:r>
            <w:r w:rsidRPr="00B26D3A">
              <w:rPr>
                <w:rFonts w:ascii="Arial" w:hAnsi="Arial" w:cs="Arial"/>
                <w:b/>
                <w:i/>
                <w:szCs w:val="20"/>
              </w:rPr>
              <w:t xml:space="preserve">Square </w:t>
            </w:r>
            <w:r w:rsidR="00B26D3A" w:rsidRPr="00B26D3A">
              <w:rPr>
                <w:rFonts w:ascii="Arial" w:hAnsi="Arial" w:cs="Arial"/>
                <w:b/>
                <w:i/>
                <w:szCs w:val="20"/>
              </w:rPr>
              <w:t xml:space="preserve">(Table TOP working capacity for 50 students) </w:t>
            </w:r>
          </w:p>
        </w:tc>
      </w:tr>
      <w:tr w:rsidR="007B6829" w:rsidRPr="007A3DE7" w:rsidTr="00D529DD">
        <w:trPr>
          <w:gridAfter w:val="1"/>
          <w:wAfter w:w="3" w:type="pct"/>
          <w:trHeight w:val="683"/>
        </w:trPr>
        <w:tc>
          <w:tcPr>
            <w:tcW w:w="4997" w:type="pct"/>
            <w:gridSpan w:val="11"/>
            <w:tcBorders>
              <w:right w:val="single" w:sz="4" w:space="0" w:color="auto"/>
            </w:tcBorders>
            <w:shd w:val="pct5" w:color="auto" w:fill="auto"/>
            <w:vAlign w:val="center"/>
          </w:tcPr>
          <w:p w:rsidR="007B6829" w:rsidRPr="00C127BB" w:rsidRDefault="007B6829" w:rsidP="00AE1E8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8"/>
                <w:szCs w:val="4"/>
              </w:rPr>
            </w:pPr>
          </w:p>
          <w:p w:rsidR="007B6829" w:rsidRPr="006D14B9" w:rsidRDefault="00D529DD" w:rsidP="004175B1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6D14B9">
              <w:rPr>
                <w:rFonts w:ascii="Arial" w:hAnsi="Arial" w:cs="Arial"/>
                <w:b/>
                <w:bCs/>
                <w:sz w:val="24"/>
                <w:szCs w:val="20"/>
              </w:rPr>
              <w:t>EQUIPMENT</w:t>
            </w:r>
          </w:p>
          <w:p w:rsidR="007B6829" w:rsidRPr="00C127BB" w:rsidRDefault="007B6829" w:rsidP="00054091">
            <w:pPr>
              <w:rPr>
                <w:rFonts w:ascii="Arial" w:hAnsi="Arial" w:cs="Arial"/>
                <w:b/>
                <w:bCs/>
                <w:sz w:val="10"/>
                <w:szCs w:val="6"/>
              </w:rPr>
            </w:pPr>
          </w:p>
        </w:tc>
      </w:tr>
      <w:tr w:rsidR="00BE6AA6" w:rsidRPr="00AD1C30" w:rsidTr="00D529DD">
        <w:tblPrEx>
          <w:tblLook w:val="04A0"/>
        </w:tblPrEx>
        <w:trPr>
          <w:gridAfter w:val="2"/>
          <w:wAfter w:w="17" w:type="pct"/>
        </w:trPr>
        <w:tc>
          <w:tcPr>
            <w:tcW w:w="4983" w:type="pct"/>
            <w:gridSpan w:val="10"/>
            <w:vAlign w:val="center"/>
          </w:tcPr>
          <w:p w:rsidR="00BE6AA6" w:rsidRPr="00BE6AA6" w:rsidRDefault="00BE6AA6" w:rsidP="00C127BB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529DD">
              <w:rPr>
                <w:rFonts w:ascii="Arial" w:hAnsi="Arial" w:cs="Arial"/>
                <w:b/>
                <w:szCs w:val="20"/>
                <w:u w:val="single"/>
              </w:rPr>
              <w:t>SKILL LAB</w:t>
            </w:r>
          </w:p>
        </w:tc>
      </w:tr>
      <w:tr w:rsidR="00AD1C30" w:rsidRPr="00AD1C30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F92254" w:rsidRPr="00AD1C30" w:rsidRDefault="00F92254" w:rsidP="008E4C66">
            <w:pPr>
              <w:pStyle w:val="ListParagraph"/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z w:val="20"/>
                <w:szCs w:val="20"/>
              </w:rPr>
              <w:t>S.#</w:t>
            </w:r>
          </w:p>
        </w:tc>
        <w:tc>
          <w:tcPr>
            <w:tcW w:w="1492" w:type="pct"/>
            <w:vAlign w:val="center"/>
          </w:tcPr>
          <w:p w:rsidR="00F92254" w:rsidRPr="00AD1C30" w:rsidRDefault="00F92254" w:rsidP="008E4C66">
            <w:pPr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z w:val="20"/>
                <w:szCs w:val="20"/>
              </w:rPr>
              <w:t xml:space="preserve">Equipment </w:t>
            </w:r>
          </w:p>
        </w:tc>
        <w:tc>
          <w:tcPr>
            <w:tcW w:w="362" w:type="pct"/>
            <w:vAlign w:val="center"/>
          </w:tcPr>
          <w:p w:rsidR="00F92254" w:rsidRPr="00AD1C30" w:rsidRDefault="00F92254" w:rsidP="008E4C66">
            <w:pPr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rPr>
                <w:rFonts w:ascii="Arial" w:hAnsi="Arial" w:cs="Arial"/>
                <w:b/>
                <w:spacing w:val="-8"/>
                <w:w w:val="102"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pacing w:val="-8"/>
                <w:w w:val="102"/>
                <w:sz w:val="20"/>
                <w:szCs w:val="20"/>
              </w:rPr>
              <w:t>Qty</w:t>
            </w:r>
          </w:p>
        </w:tc>
        <w:tc>
          <w:tcPr>
            <w:tcW w:w="362" w:type="pct"/>
            <w:vAlign w:val="center"/>
          </w:tcPr>
          <w:p w:rsidR="00F92254" w:rsidRPr="00AD1C30" w:rsidRDefault="00F92254" w:rsidP="008E4C66">
            <w:pPr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z w:val="20"/>
                <w:szCs w:val="20"/>
              </w:rPr>
              <w:t xml:space="preserve">Av </w:t>
            </w:r>
          </w:p>
        </w:tc>
        <w:tc>
          <w:tcPr>
            <w:tcW w:w="271" w:type="pct"/>
            <w:vAlign w:val="center"/>
          </w:tcPr>
          <w:p w:rsidR="00F92254" w:rsidRPr="00AD1C30" w:rsidRDefault="00F92254" w:rsidP="008E4C66">
            <w:pPr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z w:val="20"/>
                <w:szCs w:val="20"/>
              </w:rPr>
              <w:t>S.#</w:t>
            </w:r>
          </w:p>
        </w:tc>
        <w:tc>
          <w:tcPr>
            <w:tcW w:w="1537" w:type="pct"/>
            <w:gridSpan w:val="3"/>
            <w:vAlign w:val="center"/>
          </w:tcPr>
          <w:p w:rsidR="00F92254" w:rsidRPr="00AD1C30" w:rsidRDefault="00F92254" w:rsidP="008E4C66">
            <w:pPr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z w:val="20"/>
                <w:szCs w:val="20"/>
              </w:rPr>
              <w:t xml:space="preserve">Equipment </w:t>
            </w:r>
          </w:p>
        </w:tc>
        <w:tc>
          <w:tcPr>
            <w:tcW w:w="362" w:type="pct"/>
            <w:vAlign w:val="center"/>
          </w:tcPr>
          <w:p w:rsidR="00F92254" w:rsidRPr="00AD1C30" w:rsidRDefault="00F92254" w:rsidP="008E4C66">
            <w:pPr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rPr>
                <w:rFonts w:ascii="Arial" w:hAnsi="Arial" w:cs="Arial"/>
                <w:b/>
                <w:spacing w:val="-8"/>
                <w:w w:val="102"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pacing w:val="-8"/>
                <w:w w:val="102"/>
                <w:sz w:val="20"/>
                <w:szCs w:val="20"/>
              </w:rPr>
              <w:t xml:space="preserve">Qty </w:t>
            </w:r>
          </w:p>
        </w:tc>
        <w:tc>
          <w:tcPr>
            <w:tcW w:w="317" w:type="pct"/>
            <w:vAlign w:val="center"/>
          </w:tcPr>
          <w:p w:rsidR="00F92254" w:rsidRPr="00AD1C30" w:rsidRDefault="00F92254" w:rsidP="008E4C66">
            <w:pPr>
              <w:widowControl w:val="0"/>
              <w:autoSpaceDE w:val="0"/>
              <w:autoSpaceDN w:val="0"/>
              <w:adjustRightInd w:val="0"/>
              <w:spacing w:beforeLines="40" w:afterLines="40"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1C30">
              <w:rPr>
                <w:rFonts w:ascii="Arial" w:hAnsi="Arial" w:cs="Arial"/>
                <w:b/>
                <w:sz w:val="20"/>
                <w:szCs w:val="20"/>
              </w:rPr>
              <w:t>Av</w:t>
            </w: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Weighing Machine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Distilled Water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Physical examination table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Polyfax Skin (Oinment)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Chair compound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Bed Sheets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Surgical gown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Draw Sheets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Small towel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Pillow Covers 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Kidney tray steel small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Needle Holder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Kidney tray steel meduim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Curved artery foreceps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Steel bowl large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Face mask (Disposble)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Steel bowl meduim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Soaps (Safe guard)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Basin stand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Bath towel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Feeding cup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Tooth Brush 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Sponge piece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Tooth Paste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Home visiting Kit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Crab bandages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Steel tray large 12*14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Health assessment Kit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Gauzes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Beds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Cotton roll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Beds Side lockers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Plane urinary catheters (with bag)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Baby Cot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Condoms catheters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I/V Stands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N/G tubes adult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Bed over table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N/G tubes (Peads)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Makintosh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Turbo Syringe with spigots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Draw Sheets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Suction Catheters(Small)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Pillow and covers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Drip Set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Blanket 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Pediatric Chambers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Gown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I/V stoppers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Cap (Cloth)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I/V cannula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Mask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Swabs containers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Trolly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Measuring medicine cup (Plastic)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Tongue Depressor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Blood Sampling Tubes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Mouth  gag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Liquid Paraffin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Fettow Scope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Glycerin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Sputum Mug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Pyodine Solution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Enema Can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Hydrogen peroxide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Wheel Chair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POP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Oxygen Cylinder with Flow meter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Colostomy Bag, With ring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Suction Machine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Oxygen mask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Sand Bag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Airways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Torch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Tongue depressors wood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Ambo Bag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B/P apparatus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Steam Inhlar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Teaching stethoscope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Hot Water Bottle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Plane stethoscope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Air Ring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Thermometers (Oral)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Apron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Thermometers (Rectal)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Opthalmoscope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Palstic bowls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Otoscope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Steel jars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Baby Weight Machine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Measuring Tape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Dummy (compound, male &amp; female mix)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DisposibleGolves latex (Powdered)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04 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537" w:type="pct"/>
            <w:gridSpan w:val="3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Baby dummy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6FB7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1B6FB7" w:rsidRPr="00EB1C94" w:rsidRDefault="001B6FB7" w:rsidP="008E4C6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L/P Needle</w:t>
            </w:r>
          </w:p>
        </w:tc>
        <w:tc>
          <w:tcPr>
            <w:tcW w:w="362" w:type="pct"/>
            <w:vAlign w:val="center"/>
          </w:tcPr>
          <w:p w:rsidR="001B6FB7" w:rsidRPr="001B6FB7" w:rsidRDefault="001B6FB7" w:rsidP="001B6F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6FB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pct"/>
            <w:gridSpan w:val="3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8"/>
                <w:w w:val="102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1B6FB7" w:rsidRPr="00EB1C94" w:rsidRDefault="001B6FB7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6AA6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4983" w:type="pct"/>
            <w:gridSpan w:val="10"/>
            <w:vAlign w:val="center"/>
          </w:tcPr>
          <w:p w:rsidR="00D529DD" w:rsidRPr="003B58AB" w:rsidRDefault="00BE6AA6" w:rsidP="003B58AB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b/>
                <w:szCs w:val="20"/>
                <w:u w:val="single"/>
              </w:rPr>
            </w:pPr>
            <w:r w:rsidRPr="00BE6AA6">
              <w:rPr>
                <w:rFonts w:ascii="Arial" w:hAnsi="Arial" w:cs="Arial"/>
                <w:b/>
                <w:szCs w:val="20"/>
                <w:u w:val="single"/>
              </w:rPr>
              <w:t>SCIENCE LAB</w:t>
            </w: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>
              <w:t>Skeleton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1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27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>Tarsals</w:t>
            </w:r>
          </w:p>
        </w:tc>
        <w:tc>
          <w:tcPr>
            <w:tcW w:w="362" w:type="pct"/>
          </w:tcPr>
          <w:p w:rsidR="00D529DD" w:rsidRPr="0039774B" w:rsidRDefault="00D529DD" w:rsidP="00D529DD">
            <w:r>
              <w:t xml:space="preserve">2 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Clavicle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4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28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 xml:space="preserve">Metatarsals  </w:t>
            </w:r>
          </w:p>
        </w:tc>
        <w:tc>
          <w:tcPr>
            <w:tcW w:w="362" w:type="pct"/>
          </w:tcPr>
          <w:p w:rsidR="00D529DD" w:rsidRPr="0039774B" w:rsidRDefault="00D529DD" w:rsidP="00D529DD">
            <w:r>
              <w:t xml:space="preserve">2 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Sternum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4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29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>Ribs</w:t>
            </w:r>
          </w:p>
        </w:tc>
        <w:tc>
          <w:tcPr>
            <w:tcW w:w="362" w:type="pct"/>
          </w:tcPr>
          <w:p w:rsidR="00D529DD" w:rsidRPr="0039774B" w:rsidRDefault="00D529DD" w:rsidP="00D529DD">
            <w:r>
              <w:t xml:space="preserve">1 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Scapula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4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30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>Skull (Including base, vault and jaw)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2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Humerus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8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Pr="0039774B" w:rsidRDefault="003B58AB" w:rsidP="005C5A2E">
            <w:r>
              <w:t>31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 xml:space="preserve">Cervical vertebrae                               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2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Radius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8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32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 xml:space="preserve">Lumbar vertebrae                                 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2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Ulna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8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33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 xml:space="preserve">Thoracic Vertebrae                                 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2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 xml:space="preserve">Carpal bones                                             </w:t>
            </w:r>
          </w:p>
        </w:tc>
        <w:tc>
          <w:tcPr>
            <w:tcW w:w="362" w:type="pct"/>
          </w:tcPr>
          <w:p w:rsidR="00D529DD" w:rsidRPr="0039774B" w:rsidRDefault="00D529DD" w:rsidP="00D529DD">
            <w:r>
              <w:t xml:space="preserve">2 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34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>Sacrum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2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Metacarpals</w:t>
            </w:r>
          </w:p>
        </w:tc>
        <w:tc>
          <w:tcPr>
            <w:tcW w:w="362" w:type="pct"/>
          </w:tcPr>
          <w:p w:rsidR="00D529DD" w:rsidRPr="0039774B" w:rsidRDefault="00D529DD" w:rsidP="00D529DD">
            <w:r>
              <w:t xml:space="preserve">2 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Pr="0039774B" w:rsidRDefault="003B58AB" w:rsidP="005C5A2E">
            <w:r>
              <w:t>35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 w:rsidRPr="0039774B">
              <w:t>Coccyx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2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Phalanges</w:t>
            </w:r>
          </w:p>
        </w:tc>
        <w:tc>
          <w:tcPr>
            <w:tcW w:w="362" w:type="pct"/>
          </w:tcPr>
          <w:p w:rsidR="00D529DD" w:rsidRPr="0039774B" w:rsidRDefault="00D529DD" w:rsidP="00D529DD">
            <w:r>
              <w:t xml:space="preserve">2 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Default="003B58AB" w:rsidP="005C5A2E">
            <w:r>
              <w:t>36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>
              <w:t>Torso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1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 xml:space="preserve">Hip bone                                                  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4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Default="003B58AB" w:rsidP="005C5A2E">
            <w:r>
              <w:t>37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>
              <w:t>Heart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3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Femur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8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Default="003B58AB" w:rsidP="005C5A2E">
            <w:r>
              <w:t>38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>
              <w:t>Lungs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2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Tibia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8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Default="003B58AB" w:rsidP="005C5A2E">
            <w:r>
              <w:t>39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>
              <w:t>Liver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4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DD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D529DD" w:rsidRPr="00EB1C94" w:rsidRDefault="00D529DD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D529DD" w:rsidRPr="0039774B" w:rsidRDefault="00D529DD" w:rsidP="005C5A2E">
            <w:r w:rsidRPr="0039774B">
              <w:t>Fibula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8</w:t>
            </w:r>
          </w:p>
        </w:tc>
        <w:tc>
          <w:tcPr>
            <w:tcW w:w="362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D529DD" w:rsidRDefault="003B58AB" w:rsidP="005C5A2E">
            <w:r>
              <w:t>40</w:t>
            </w:r>
          </w:p>
        </w:tc>
        <w:tc>
          <w:tcPr>
            <w:tcW w:w="1537" w:type="pct"/>
            <w:gridSpan w:val="3"/>
          </w:tcPr>
          <w:p w:rsidR="00D529DD" w:rsidRPr="0039774B" w:rsidRDefault="00D529DD" w:rsidP="005C5A2E">
            <w:r>
              <w:t>Skin model</w:t>
            </w:r>
          </w:p>
        </w:tc>
        <w:tc>
          <w:tcPr>
            <w:tcW w:w="362" w:type="pct"/>
          </w:tcPr>
          <w:p w:rsidR="00D529DD" w:rsidRPr="0039774B" w:rsidRDefault="00D529DD" w:rsidP="005C5A2E">
            <w:r>
              <w:t>4</w:t>
            </w:r>
          </w:p>
        </w:tc>
        <w:tc>
          <w:tcPr>
            <w:tcW w:w="317" w:type="pct"/>
            <w:vAlign w:val="center"/>
          </w:tcPr>
          <w:p w:rsidR="00D529DD" w:rsidRPr="00EB1C94" w:rsidRDefault="00D529DD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Pr="0039774B" w:rsidRDefault="003B58AB" w:rsidP="005C5A2E">
            <w:r w:rsidRPr="0039774B">
              <w:t>Patella</w:t>
            </w:r>
          </w:p>
        </w:tc>
        <w:tc>
          <w:tcPr>
            <w:tcW w:w="362" w:type="pct"/>
          </w:tcPr>
          <w:p w:rsidR="003B58AB" w:rsidRPr="0039774B" w:rsidRDefault="003B58AB" w:rsidP="005C5A2E">
            <w:r>
              <w:t>4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41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N/S 0.9 %  25 ml</w:t>
            </w:r>
          </w:p>
        </w:tc>
        <w:tc>
          <w:tcPr>
            <w:tcW w:w="362" w:type="pct"/>
          </w:tcPr>
          <w:p w:rsidR="003B58AB" w:rsidRDefault="003B58AB" w:rsidP="005C5A2E">
            <w:r>
              <w:t xml:space="preserve">5  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Pr="0039774B" w:rsidRDefault="003B58AB" w:rsidP="005C5A2E">
            <w:r>
              <w:t>Microscope</w:t>
            </w:r>
          </w:p>
        </w:tc>
        <w:tc>
          <w:tcPr>
            <w:tcW w:w="362" w:type="pct"/>
          </w:tcPr>
          <w:p w:rsidR="003B58AB" w:rsidRPr="0039774B" w:rsidRDefault="003B58AB" w:rsidP="005C5A2E">
            <w:r>
              <w:t>4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42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Distilled water</w:t>
            </w:r>
          </w:p>
        </w:tc>
        <w:tc>
          <w:tcPr>
            <w:tcW w:w="362" w:type="pct"/>
          </w:tcPr>
          <w:p w:rsidR="003B58AB" w:rsidRDefault="003B58AB" w:rsidP="005C5A2E">
            <w:r>
              <w:t xml:space="preserve">1 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Pr="0039774B" w:rsidRDefault="003B58AB" w:rsidP="005C5A2E">
            <w:r>
              <w:t>Slides</w:t>
            </w:r>
          </w:p>
        </w:tc>
        <w:tc>
          <w:tcPr>
            <w:tcW w:w="362" w:type="pct"/>
          </w:tcPr>
          <w:p w:rsidR="003B58AB" w:rsidRPr="0039774B" w:rsidRDefault="003B58AB" w:rsidP="005C5A2E">
            <w:r>
              <w:t>200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43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Test tubes</w:t>
            </w:r>
          </w:p>
        </w:tc>
        <w:tc>
          <w:tcPr>
            <w:tcW w:w="362" w:type="pct"/>
          </w:tcPr>
          <w:p w:rsidR="003B58AB" w:rsidRDefault="003B58AB" w:rsidP="005C5A2E">
            <w:r>
              <w:t>20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Default="003B58AB" w:rsidP="005C5A2E">
            <w:r>
              <w:t>Cover glass</w:t>
            </w:r>
          </w:p>
        </w:tc>
        <w:tc>
          <w:tcPr>
            <w:tcW w:w="362" w:type="pct"/>
          </w:tcPr>
          <w:p w:rsidR="003B58AB" w:rsidRDefault="003B58AB" w:rsidP="005C5A2E">
            <w:r>
              <w:t xml:space="preserve">1 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44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Test tube Rake</w:t>
            </w:r>
          </w:p>
        </w:tc>
        <w:tc>
          <w:tcPr>
            <w:tcW w:w="362" w:type="pct"/>
          </w:tcPr>
          <w:p w:rsidR="003B58AB" w:rsidRDefault="003B58AB" w:rsidP="005C5A2E">
            <w:r>
              <w:t>4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Default="003B58AB" w:rsidP="005C5A2E">
            <w:r>
              <w:t>Syringe 3 cc</w:t>
            </w:r>
          </w:p>
        </w:tc>
        <w:tc>
          <w:tcPr>
            <w:tcW w:w="362" w:type="pct"/>
          </w:tcPr>
          <w:p w:rsidR="003B58AB" w:rsidRDefault="003B58AB" w:rsidP="005C5A2E">
            <w:r>
              <w:t>10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45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Petri dish</w:t>
            </w:r>
          </w:p>
        </w:tc>
        <w:tc>
          <w:tcPr>
            <w:tcW w:w="362" w:type="pct"/>
          </w:tcPr>
          <w:p w:rsidR="003B58AB" w:rsidRDefault="003B58AB" w:rsidP="005C5A2E">
            <w:r>
              <w:t>6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Pr="0039774B" w:rsidRDefault="003B58AB" w:rsidP="005C5A2E">
            <w:r>
              <w:t>Alcohol</w:t>
            </w:r>
          </w:p>
        </w:tc>
        <w:tc>
          <w:tcPr>
            <w:tcW w:w="362" w:type="pct"/>
          </w:tcPr>
          <w:p w:rsidR="003B58AB" w:rsidRPr="0039774B" w:rsidRDefault="003B58AB" w:rsidP="005C5A2E">
            <w:r>
              <w:t xml:space="preserve">2 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46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Spirit lamp</w:t>
            </w:r>
          </w:p>
        </w:tc>
        <w:tc>
          <w:tcPr>
            <w:tcW w:w="362" w:type="pct"/>
          </w:tcPr>
          <w:p w:rsidR="003B58AB" w:rsidRDefault="003B58AB" w:rsidP="005C5A2E">
            <w:r>
              <w:t>4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Pr="0039774B" w:rsidRDefault="003B58AB" w:rsidP="005C5A2E">
            <w:r>
              <w:t>Iodine</w:t>
            </w:r>
          </w:p>
        </w:tc>
        <w:tc>
          <w:tcPr>
            <w:tcW w:w="362" w:type="pct"/>
          </w:tcPr>
          <w:p w:rsidR="003B58AB" w:rsidRPr="0039774B" w:rsidRDefault="003B58AB" w:rsidP="005C5A2E">
            <w:r>
              <w:t>2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47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Latex gloves</w:t>
            </w:r>
          </w:p>
        </w:tc>
        <w:tc>
          <w:tcPr>
            <w:tcW w:w="362" w:type="pct"/>
          </w:tcPr>
          <w:p w:rsidR="003B58AB" w:rsidRDefault="003B58AB" w:rsidP="005C5A2E">
            <w:r>
              <w:t xml:space="preserve">4 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Pr="0039774B" w:rsidRDefault="003B58AB" w:rsidP="005C5A2E">
            <w:r>
              <w:t>Crystal Violet</w:t>
            </w:r>
          </w:p>
        </w:tc>
        <w:tc>
          <w:tcPr>
            <w:tcW w:w="362" w:type="pct"/>
          </w:tcPr>
          <w:p w:rsidR="003B58AB" w:rsidRPr="0039774B" w:rsidRDefault="003B58AB" w:rsidP="005C5A2E">
            <w:r>
              <w:t>2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48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Soap</w:t>
            </w:r>
          </w:p>
        </w:tc>
        <w:tc>
          <w:tcPr>
            <w:tcW w:w="362" w:type="pct"/>
          </w:tcPr>
          <w:p w:rsidR="003B58AB" w:rsidRDefault="003B58AB" w:rsidP="005C5A2E">
            <w:r>
              <w:t>10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Default="003B58AB" w:rsidP="005C5A2E">
            <w:r>
              <w:t>Safranine</w:t>
            </w:r>
          </w:p>
        </w:tc>
        <w:tc>
          <w:tcPr>
            <w:tcW w:w="362" w:type="pct"/>
          </w:tcPr>
          <w:p w:rsidR="003B58AB" w:rsidRPr="0039774B" w:rsidRDefault="003B58AB" w:rsidP="005C5A2E">
            <w:r>
              <w:t>2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49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Hand towel</w:t>
            </w:r>
          </w:p>
        </w:tc>
        <w:tc>
          <w:tcPr>
            <w:tcW w:w="362" w:type="pct"/>
          </w:tcPr>
          <w:p w:rsidR="003B58AB" w:rsidRDefault="003B58AB" w:rsidP="005C5A2E">
            <w:r>
              <w:t>4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Default="003B58AB" w:rsidP="005C5A2E">
            <w:r>
              <w:t>Epinephrine</w:t>
            </w:r>
          </w:p>
        </w:tc>
        <w:tc>
          <w:tcPr>
            <w:tcW w:w="362" w:type="pct"/>
          </w:tcPr>
          <w:p w:rsidR="003B58AB" w:rsidRPr="0039774B" w:rsidRDefault="003B58AB" w:rsidP="00D529DD">
            <w:r>
              <w:t xml:space="preserve">4 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50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>Match box</w:t>
            </w:r>
          </w:p>
        </w:tc>
        <w:tc>
          <w:tcPr>
            <w:tcW w:w="362" w:type="pct"/>
          </w:tcPr>
          <w:p w:rsidR="003B58AB" w:rsidRDefault="003B58AB" w:rsidP="005C5A2E">
            <w:r>
              <w:t>4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Default="003B58AB" w:rsidP="005C5A2E">
            <w:r>
              <w:t>Nor epinephrine</w:t>
            </w:r>
          </w:p>
        </w:tc>
        <w:tc>
          <w:tcPr>
            <w:tcW w:w="362" w:type="pct"/>
          </w:tcPr>
          <w:p w:rsidR="003B58AB" w:rsidRPr="0039774B" w:rsidRDefault="003B58AB" w:rsidP="00D529DD">
            <w:r>
              <w:t xml:space="preserve">4 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>
            <w:r>
              <w:t>51</w:t>
            </w:r>
          </w:p>
        </w:tc>
        <w:tc>
          <w:tcPr>
            <w:tcW w:w="1537" w:type="pct"/>
            <w:gridSpan w:val="3"/>
          </w:tcPr>
          <w:p w:rsidR="003B58AB" w:rsidRDefault="003B58AB" w:rsidP="005C5A2E">
            <w:r>
              <w:t xml:space="preserve">Pylocarpine (Acetylcholine) </w:t>
            </w:r>
          </w:p>
        </w:tc>
        <w:tc>
          <w:tcPr>
            <w:tcW w:w="362" w:type="pct"/>
          </w:tcPr>
          <w:p w:rsidR="003B58AB" w:rsidRDefault="003B58AB" w:rsidP="005C5A2E">
            <w:r>
              <w:t xml:space="preserve">4 </w:t>
            </w:r>
          </w:p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8AB" w:rsidRPr="00EB1C94" w:rsidTr="00D529DD">
        <w:tblPrEx>
          <w:tblLook w:val="04A0"/>
        </w:tblPrEx>
        <w:trPr>
          <w:gridAfter w:val="2"/>
          <w:wAfter w:w="17" w:type="pct"/>
        </w:trPr>
        <w:tc>
          <w:tcPr>
            <w:tcW w:w="280" w:type="pct"/>
            <w:vAlign w:val="center"/>
          </w:tcPr>
          <w:p w:rsidR="003B58AB" w:rsidRPr="00EB1C94" w:rsidRDefault="003B58AB" w:rsidP="008E4C66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40" w:afterLines="4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pct"/>
          </w:tcPr>
          <w:p w:rsidR="003B58AB" w:rsidRDefault="003B58AB" w:rsidP="005C5A2E">
            <w:r>
              <w:t>Atropine</w:t>
            </w:r>
          </w:p>
        </w:tc>
        <w:tc>
          <w:tcPr>
            <w:tcW w:w="362" w:type="pct"/>
          </w:tcPr>
          <w:p w:rsidR="003B58AB" w:rsidRDefault="003B58AB" w:rsidP="00D529DD">
            <w:r>
              <w:t xml:space="preserve">4 </w:t>
            </w:r>
          </w:p>
        </w:tc>
        <w:tc>
          <w:tcPr>
            <w:tcW w:w="362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" w:type="pct"/>
          </w:tcPr>
          <w:p w:rsidR="003B58AB" w:rsidRDefault="003B58AB" w:rsidP="005C5A2E"/>
        </w:tc>
        <w:tc>
          <w:tcPr>
            <w:tcW w:w="1537" w:type="pct"/>
            <w:gridSpan w:val="3"/>
          </w:tcPr>
          <w:p w:rsidR="003B58AB" w:rsidRDefault="003B58AB" w:rsidP="005C5A2E"/>
        </w:tc>
        <w:tc>
          <w:tcPr>
            <w:tcW w:w="362" w:type="pct"/>
          </w:tcPr>
          <w:p w:rsidR="003B58AB" w:rsidRDefault="003B58AB" w:rsidP="00D529DD"/>
        </w:tc>
        <w:tc>
          <w:tcPr>
            <w:tcW w:w="317" w:type="pct"/>
            <w:vAlign w:val="center"/>
          </w:tcPr>
          <w:p w:rsidR="003B58AB" w:rsidRPr="00EB1C94" w:rsidRDefault="003B58AB" w:rsidP="001B6FB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27BB" w:rsidRDefault="00C127BB" w:rsidP="00D613E8">
      <w:pPr>
        <w:rPr>
          <w:b/>
          <w:sz w:val="24"/>
        </w:rPr>
      </w:pPr>
    </w:p>
    <w:sectPr w:rsidR="00C127BB" w:rsidSect="00C127BB">
      <w:footerReference w:type="default" r:id="rId18"/>
      <w:pgSz w:w="11907" w:h="16839" w:code="9"/>
      <w:pgMar w:top="709" w:right="1440" w:bottom="63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3CB" w:rsidRDefault="007963CB" w:rsidP="00D315AC">
      <w:pPr>
        <w:spacing w:after="0" w:line="240" w:lineRule="auto"/>
      </w:pPr>
      <w:r>
        <w:separator/>
      </w:r>
    </w:p>
  </w:endnote>
  <w:endnote w:type="continuationSeparator" w:id="1">
    <w:p w:rsidR="007963CB" w:rsidRDefault="007963CB" w:rsidP="00D3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8064A2" w:themeColor="accent4"/>
      </w:tblBorders>
      <w:tblLook w:val="04A0"/>
    </w:tblPr>
    <w:tblGrid>
      <w:gridCol w:w="7759"/>
      <w:gridCol w:w="1484"/>
    </w:tblGrid>
    <w:tr w:rsidR="00C32805" w:rsidTr="0095718D">
      <w:trPr>
        <w:trHeight w:val="360"/>
      </w:trPr>
      <w:tc>
        <w:tcPr>
          <w:tcW w:w="4197" w:type="pct"/>
        </w:tcPr>
        <w:p w:rsidR="00C32805" w:rsidRDefault="00C32805" w:rsidP="000F6EE6">
          <w:pPr>
            <w:pStyle w:val="Footer"/>
          </w:pPr>
        </w:p>
      </w:tc>
      <w:tc>
        <w:tcPr>
          <w:tcW w:w="803" w:type="pct"/>
          <w:tcBorders>
            <w:top w:val="nil"/>
          </w:tcBorders>
          <w:shd w:val="clear" w:color="auto" w:fill="D6E3BC" w:themeFill="accent3" w:themeFillTint="66"/>
        </w:tcPr>
        <w:p w:rsidR="00C32805" w:rsidRPr="008278AC" w:rsidRDefault="00C32805" w:rsidP="007950D9">
          <w:pPr>
            <w:pStyle w:val="Footer"/>
            <w:pBdr>
              <w:top w:val="single" w:sz="4" w:space="0" w:color="8064A2" w:themeColor="accent4"/>
            </w:pBdr>
            <w:jc w:val="right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Page </w:t>
          </w:r>
          <w:r w:rsidR="006A1690" w:rsidRPr="008278AC">
            <w:rPr>
              <w:color w:val="000000" w:themeColor="text1"/>
            </w:rPr>
            <w:fldChar w:fldCharType="begin"/>
          </w:r>
          <w:r w:rsidRPr="008278AC">
            <w:rPr>
              <w:color w:val="000000" w:themeColor="text1"/>
            </w:rPr>
            <w:instrText xml:space="preserve"> PAGE    \* MERGEFORMAT </w:instrText>
          </w:r>
          <w:r w:rsidR="006A1690" w:rsidRPr="008278AC">
            <w:rPr>
              <w:color w:val="000000" w:themeColor="text1"/>
            </w:rPr>
            <w:fldChar w:fldCharType="separate"/>
          </w:r>
          <w:r w:rsidR="00180DD1">
            <w:rPr>
              <w:noProof/>
              <w:color w:val="000000" w:themeColor="text1"/>
            </w:rPr>
            <w:t>3</w:t>
          </w:r>
          <w:r w:rsidR="006A1690" w:rsidRPr="008278AC">
            <w:rPr>
              <w:color w:val="000000" w:themeColor="text1"/>
            </w:rPr>
            <w:fldChar w:fldCharType="end"/>
          </w:r>
          <w:r>
            <w:rPr>
              <w:color w:val="000000" w:themeColor="text1"/>
            </w:rPr>
            <w:t xml:space="preserve"> of </w:t>
          </w:r>
          <w:r w:rsidR="007950D9">
            <w:rPr>
              <w:color w:val="000000" w:themeColor="text1"/>
            </w:rPr>
            <w:t>4</w:t>
          </w:r>
        </w:p>
      </w:tc>
    </w:tr>
  </w:tbl>
  <w:p w:rsidR="00C32805" w:rsidRDefault="00C328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3CB" w:rsidRDefault="007963CB" w:rsidP="00D315AC">
      <w:pPr>
        <w:spacing w:after="0" w:line="240" w:lineRule="auto"/>
      </w:pPr>
      <w:r>
        <w:separator/>
      </w:r>
    </w:p>
  </w:footnote>
  <w:footnote w:type="continuationSeparator" w:id="1">
    <w:p w:rsidR="007963CB" w:rsidRDefault="007963CB" w:rsidP="00D31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C620F"/>
    <w:multiLevelType w:val="hybridMultilevel"/>
    <w:tmpl w:val="3F949E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FE3CA2"/>
    <w:multiLevelType w:val="hybridMultilevel"/>
    <w:tmpl w:val="D6CCFBDA"/>
    <w:lvl w:ilvl="0" w:tplc="939C4A3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A73DB"/>
    <w:multiLevelType w:val="hybridMultilevel"/>
    <w:tmpl w:val="44F6F1C2"/>
    <w:lvl w:ilvl="0" w:tplc="7D58194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C57AD8"/>
    <w:multiLevelType w:val="hybridMultilevel"/>
    <w:tmpl w:val="94BC5540"/>
    <w:lvl w:ilvl="0" w:tplc="EC82ED7C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B790B36"/>
    <w:multiLevelType w:val="hybridMultilevel"/>
    <w:tmpl w:val="2FD8B8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30A4E1D"/>
    <w:multiLevelType w:val="hybridMultilevel"/>
    <w:tmpl w:val="A3743E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326507"/>
    <w:multiLevelType w:val="hybridMultilevel"/>
    <w:tmpl w:val="22BE1B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02B05DD"/>
    <w:multiLevelType w:val="hybridMultilevel"/>
    <w:tmpl w:val="91B8A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352769"/>
    <w:multiLevelType w:val="hybridMultilevel"/>
    <w:tmpl w:val="2FD8B8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772127"/>
    <w:multiLevelType w:val="hybridMultilevel"/>
    <w:tmpl w:val="2B08213A"/>
    <w:lvl w:ilvl="0" w:tplc="72AA4E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E92D56"/>
    <w:multiLevelType w:val="hybridMultilevel"/>
    <w:tmpl w:val="678E3EF2"/>
    <w:lvl w:ilvl="0" w:tplc="B0346BC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8163A0"/>
    <w:multiLevelType w:val="hybridMultilevel"/>
    <w:tmpl w:val="BFB051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CFD49E0"/>
    <w:multiLevelType w:val="hybridMultilevel"/>
    <w:tmpl w:val="49023C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0D7131"/>
    <w:multiLevelType w:val="hybridMultilevel"/>
    <w:tmpl w:val="6518E4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13"/>
  </w:num>
  <w:num w:numId="5">
    <w:abstractNumId w:val="5"/>
  </w:num>
  <w:num w:numId="6">
    <w:abstractNumId w:val="7"/>
  </w:num>
  <w:num w:numId="7">
    <w:abstractNumId w:val="1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8"/>
  </w:num>
  <w:num w:numId="12">
    <w:abstractNumId w:val="11"/>
  </w:num>
  <w:num w:numId="13">
    <w:abstractNumId w:val="4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C1MLY0sjQytzA3NjFR0lEKTi0uzszPAykwrgUAdK4qoCwAAAA="/>
  </w:docVars>
  <w:rsids>
    <w:rsidRoot w:val="00DF0339"/>
    <w:rsid w:val="00002DA1"/>
    <w:rsid w:val="00013908"/>
    <w:rsid w:val="00021546"/>
    <w:rsid w:val="00054091"/>
    <w:rsid w:val="00075612"/>
    <w:rsid w:val="0009365C"/>
    <w:rsid w:val="000B212D"/>
    <w:rsid w:val="000C1B3B"/>
    <w:rsid w:val="000F6EE6"/>
    <w:rsid w:val="00100F8F"/>
    <w:rsid w:val="00147208"/>
    <w:rsid w:val="00157875"/>
    <w:rsid w:val="001769BF"/>
    <w:rsid w:val="00180DD1"/>
    <w:rsid w:val="00186C68"/>
    <w:rsid w:val="001A2962"/>
    <w:rsid w:val="001B6FB7"/>
    <w:rsid w:val="001E2DE6"/>
    <w:rsid w:val="001F5FE4"/>
    <w:rsid w:val="002062DA"/>
    <w:rsid w:val="00217062"/>
    <w:rsid w:val="002437AA"/>
    <w:rsid w:val="0024531F"/>
    <w:rsid w:val="00253B9F"/>
    <w:rsid w:val="00270142"/>
    <w:rsid w:val="002C1A40"/>
    <w:rsid w:val="002E62BC"/>
    <w:rsid w:val="003126F2"/>
    <w:rsid w:val="003167E8"/>
    <w:rsid w:val="00322EDC"/>
    <w:rsid w:val="003507AA"/>
    <w:rsid w:val="00364101"/>
    <w:rsid w:val="00384FD6"/>
    <w:rsid w:val="00385D3D"/>
    <w:rsid w:val="00385FFC"/>
    <w:rsid w:val="003940D9"/>
    <w:rsid w:val="003A4B21"/>
    <w:rsid w:val="003B1B23"/>
    <w:rsid w:val="003B1ECD"/>
    <w:rsid w:val="003B383B"/>
    <w:rsid w:val="003B58AB"/>
    <w:rsid w:val="003D72B5"/>
    <w:rsid w:val="003E7DD9"/>
    <w:rsid w:val="003F67A9"/>
    <w:rsid w:val="00401187"/>
    <w:rsid w:val="004175B1"/>
    <w:rsid w:val="004203E0"/>
    <w:rsid w:val="004233C0"/>
    <w:rsid w:val="0044121F"/>
    <w:rsid w:val="00444908"/>
    <w:rsid w:val="004449A4"/>
    <w:rsid w:val="00444E40"/>
    <w:rsid w:val="00465F7B"/>
    <w:rsid w:val="004663CB"/>
    <w:rsid w:val="00470B97"/>
    <w:rsid w:val="00487199"/>
    <w:rsid w:val="00494AAA"/>
    <w:rsid w:val="004A1BE2"/>
    <w:rsid w:val="004A4C1F"/>
    <w:rsid w:val="004D122B"/>
    <w:rsid w:val="004D7D23"/>
    <w:rsid w:val="004E765C"/>
    <w:rsid w:val="004F2BA8"/>
    <w:rsid w:val="00502942"/>
    <w:rsid w:val="005168B3"/>
    <w:rsid w:val="005236D6"/>
    <w:rsid w:val="00525A33"/>
    <w:rsid w:val="00536905"/>
    <w:rsid w:val="005469B0"/>
    <w:rsid w:val="00557582"/>
    <w:rsid w:val="00575DB0"/>
    <w:rsid w:val="00576C44"/>
    <w:rsid w:val="005A077D"/>
    <w:rsid w:val="005A5A56"/>
    <w:rsid w:val="005C5A2E"/>
    <w:rsid w:val="005C7088"/>
    <w:rsid w:val="005E02DC"/>
    <w:rsid w:val="005F01C2"/>
    <w:rsid w:val="006024BF"/>
    <w:rsid w:val="00605346"/>
    <w:rsid w:val="00610AF3"/>
    <w:rsid w:val="00616476"/>
    <w:rsid w:val="006261D2"/>
    <w:rsid w:val="00632C4A"/>
    <w:rsid w:val="0063370C"/>
    <w:rsid w:val="00636D51"/>
    <w:rsid w:val="00651328"/>
    <w:rsid w:val="006543FA"/>
    <w:rsid w:val="00654CD1"/>
    <w:rsid w:val="006725D1"/>
    <w:rsid w:val="006835E0"/>
    <w:rsid w:val="006A1323"/>
    <w:rsid w:val="006A1509"/>
    <w:rsid w:val="006A1690"/>
    <w:rsid w:val="006B0D25"/>
    <w:rsid w:val="006B3941"/>
    <w:rsid w:val="006B4720"/>
    <w:rsid w:val="006B64DE"/>
    <w:rsid w:val="006D0D4E"/>
    <w:rsid w:val="006D14B9"/>
    <w:rsid w:val="006D6F92"/>
    <w:rsid w:val="006F6678"/>
    <w:rsid w:val="00701040"/>
    <w:rsid w:val="00737DF2"/>
    <w:rsid w:val="00750C67"/>
    <w:rsid w:val="00775FED"/>
    <w:rsid w:val="00777863"/>
    <w:rsid w:val="007838F8"/>
    <w:rsid w:val="00786B07"/>
    <w:rsid w:val="007950D9"/>
    <w:rsid w:val="007963CB"/>
    <w:rsid w:val="007A3DE7"/>
    <w:rsid w:val="007B6829"/>
    <w:rsid w:val="007C4995"/>
    <w:rsid w:val="007F1665"/>
    <w:rsid w:val="00807A88"/>
    <w:rsid w:val="008220D6"/>
    <w:rsid w:val="008278AC"/>
    <w:rsid w:val="00857456"/>
    <w:rsid w:val="008643A3"/>
    <w:rsid w:val="0087381D"/>
    <w:rsid w:val="00873E5E"/>
    <w:rsid w:val="00874ACE"/>
    <w:rsid w:val="008B26CF"/>
    <w:rsid w:val="008B78B2"/>
    <w:rsid w:val="008C0EDD"/>
    <w:rsid w:val="008D4929"/>
    <w:rsid w:val="008D6FCA"/>
    <w:rsid w:val="008E4C66"/>
    <w:rsid w:val="008E6419"/>
    <w:rsid w:val="009067FF"/>
    <w:rsid w:val="00946398"/>
    <w:rsid w:val="00950A83"/>
    <w:rsid w:val="0095718D"/>
    <w:rsid w:val="00971666"/>
    <w:rsid w:val="009951FE"/>
    <w:rsid w:val="009A01CA"/>
    <w:rsid w:val="009C4E03"/>
    <w:rsid w:val="009D6CEC"/>
    <w:rsid w:val="009E1EBE"/>
    <w:rsid w:val="009F5722"/>
    <w:rsid w:val="009F6972"/>
    <w:rsid w:val="00A349E8"/>
    <w:rsid w:val="00A3522D"/>
    <w:rsid w:val="00A45743"/>
    <w:rsid w:val="00A94800"/>
    <w:rsid w:val="00AA7A4F"/>
    <w:rsid w:val="00AC71FB"/>
    <w:rsid w:val="00AD1C30"/>
    <w:rsid w:val="00AD5C38"/>
    <w:rsid w:val="00AE03EF"/>
    <w:rsid w:val="00AE1E8F"/>
    <w:rsid w:val="00B00E5C"/>
    <w:rsid w:val="00B127A3"/>
    <w:rsid w:val="00B14594"/>
    <w:rsid w:val="00B26D3A"/>
    <w:rsid w:val="00B30CCC"/>
    <w:rsid w:val="00BA10D4"/>
    <w:rsid w:val="00BB245C"/>
    <w:rsid w:val="00BD771E"/>
    <w:rsid w:val="00BE6AA6"/>
    <w:rsid w:val="00BF6074"/>
    <w:rsid w:val="00C127BB"/>
    <w:rsid w:val="00C15165"/>
    <w:rsid w:val="00C32805"/>
    <w:rsid w:val="00C457BF"/>
    <w:rsid w:val="00C4611B"/>
    <w:rsid w:val="00C7537F"/>
    <w:rsid w:val="00CC1A11"/>
    <w:rsid w:val="00CC4539"/>
    <w:rsid w:val="00CD69D5"/>
    <w:rsid w:val="00CE30B4"/>
    <w:rsid w:val="00D04C12"/>
    <w:rsid w:val="00D17CC3"/>
    <w:rsid w:val="00D20D49"/>
    <w:rsid w:val="00D273FB"/>
    <w:rsid w:val="00D312D1"/>
    <w:rsid w:val="00D315AC"/>
    <w:rsid w:val="00D5059D"/>
    <w:rsid w:val="00D529DD"/>
    <w:rsid w:val="00D576E9"/>
    <w:rsid w:val="00D613E8"/>
    <w:rsid w:val="00D63E64"/>
    <w:rsid w:val="00D73F2F"/>
    <w:rsid w:val="00DB550C"/>
    <w:rsid w:val="00DB5EDD"/>
    <w:rsid w:val="00DE40C8"/>
    <w:rsid w:val="00DF0339"/>
    <w:rsid w:val="00DF4B27"/>
    <w:rsid w:val="00DF720B"/>
    <w:rsid w:val="00DF7314"/>
    <w:rsid w:val="00E168AD"/>
    <w:rsid w:val="00E41BDD"/>
    <w:rsid w:val="00E43296"/>
    <w:rsid w:val="00E66180"/>
    <w:rsid w:val="00E66512"/>
    <w:rsid w:val="00E7296E"/>
    <w:rsid w:val="00E74A20"/>
    <w:rsid w:val="00E776E8"/>
    <w:rsid w:val="00E84952"/>
    <w:rsid w:val="00EA7AF0"/>
    <w:rsid w:val="00EA7DCB"/>
    <w:rsid w:val="00EB189E"/>
    <w:rsid w:val="00EB1C94"/>
    <w:rsid w:val="00EB412E"/>
    <w:rsid w:val="00EB4A61"/>
    <w:rsid w:val="00F263E2"/>
    <w:rsid w:val="00F71E49"/>
    <w:rsid w:val="00F92254"/>
    <w:rsid w:val="00F936E1"/>
    <w:rsid w:val="00FC3BD3"/>
    <w:rsid w:val="00FC5E06"/>
    <w:rsid w:val="00FE68D4"/>
    <w:rsid w:val="00FF5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5FED"/>
    <w:pPr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table" w:styleId="LightList-Accent3">
    <w:name w:val="Light List Accent 3"/>
    <w:basedOn w:val="TableNormal"/>
    <w:uiPriority w:val="61"/>
    <w:rsid w:val="00610AF3"/>
    <w:pPr>
      <w:spacing w:after="0" w:line="240" w:lineRule="auto"/>
    </w:pPr>
    <w:rPr>
      <w:rFonts w:eastAsiaTheme="minorEastAsia"/>
      <w:lang w:bidi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TableGrid">
    <w:name w:val="Table Grid"/>
    <w:basedOn w:val="TableNormal"/>
    <w:uiPriority w:val="59"/>
    <w:rsid w:val="00610A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5AC"/>
  </w:style>
  <w:style w:type="paragraph" w:styleId="Footer">
    <w:name w:val="footer"/>
    <w:basedOn w:val="Normal"/>
    <w:link w:val="FooterChar"/>
    <w:uiPriority w:val="99"/>
    <w:unhideWhenUsed/>
    <w:rsid w:val="00D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5AC"/>
  </w:style>
  <w:style w:type="character" w:styleId="Hyperlink">
    <w:name w:val="Hyperlink"/>
    <w:basedOn w:val="DefaultParagraphFont"/>
    <w:uiPriority w:val="99"/>
    <w:unhideWhenUsed/>
    <w:rsid w:val="004203E0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C3B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mu.edu.pk" TargetMode="External"/><Relationship Id="rId14" Type="http://schemas.openxmlformats.org/officeDocument/2006/relationships/image" Target="media/image6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nspection%20Reports\Inspection%20Anatomy%20with%20title%20p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735A1-7078-465F-B425-9A35BCBB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Inspection Anatomy with title page.dotm</Template>
  <TotalTime>73</TotalTime>
  <Pages>5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KMU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imtiaz</dc:creator>
  <cp:keywords/>
  <dc:description/>
  <cp:lastModifiedBy>Mushtaq Ahmad</cp:lastModifiedBy>
  <cp:revision>36</cp:revision>
  <cp:lastPrinted>2023-06-01T05:59:00Z</cp:lastPrinted>
  <dcterms:created xsi:type="dcterms:W3CDTF">2010-11-30T08:03:00Z</dcterms:created>
  <dcterms:modified xsi:type="dcterms:W3CDTF">2023-08-31T07:39:00Z</dcterms:modified>
</cp:coreProperties>
</file>